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D9FF1" w14:textId="462CFDA4" w:rsidR="006B2F86" w:rsidRDefault="006A71AD" w:rsidP="00E71FC3">
      <w:pPr>
        <w:pStyle w:val="NoSpacing"/>
      </w:pPr>
      <w:r>
        <w:rPr>
          <w:u w:val="single"/>
        </w:rPr>
        <w:t>Walter VEER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14:paraId="470B43D6" w14:textId="3BB465E3" w:rsidR="006A71AD" w:rsidRDefault="006A71AD" w:rsidP="00E71FC3">
      <w:pPr>
        <w:pStyle w:val="NoSpacing"/>
      </w:pPr>
      <w:r>
        <w:t>of Hampshire.</w:t>
      </w:r>
    </w:p>
    <w:p w14:paraId="12B58DCF" w14:textId="5A0DF798" w:rsidR="006A71AD" w:rsidRDefault="006A71AD" w:rsidP="00E71FC3">
      <w:pPr>
        <w:pStyle w:val="NoSpacing"/>
      </w:pPr>
    </w:p>
    <w:p w14:paraId="64E0614D" w14:textId="0F01B412" w:rsidR="006A71AD" w:rsidRDefault="006A71AD" w:rsidP="00E71FC3">
      <w:pPr>
        <w:pStyle w:val="NoSpacing"/>
      </w:pPr>
    </w:p>
    <w:p w14:paraId="4F65DBFF" w14:textId="07D0FC65" w:rsidR="006A71AD" w:rsidRDefault="006A71AD" w:rsidP="00E71FC3">
      <w:pPr>
        <w:pStyle w:val="NoSpacing"/>
      </w:pPr>
      <w:r>
        <w:t>15 Jun.1434</w:t>
      </w:r>
      <w:r>
        <w:tab/>
        <w:t>He made a plaint of a debt of £20 against John Brinkley(q.v.) before</w:t>
      </w:r>
    </w:p>
    <w:p w14:paraId="776F5DF8" w14:textId="7E5BD1C9" w:rsidR="006A71AD" w:rsidRDefault="006A71AD" w:rsidP="00E71FC3">
      <w:pPr>
        <w:pStyle w:val="NoSpacing"/>
      </w:pPr>
      <w:r>
        <w:tab/>
      </w:r>
      <w:r>
        <w:tab/>
        <w:t xml:space="preserve">William </w:t>
      </w:r>
      <w:proofErr w:type="spellStart"/>
      <w:r>
        <w:t>Estfeld</w:t>
      </w:r>
      <w:proofErr w:type="spellEnd"/>
      <w:r>
        <w:t>, Mayor of the Staple of Westminster(q.v.).</w:t>
      </w:r>
    </w:p>
    <w:p w14:paraId="3489983D" w14:textId="77F9EB6D" w:rsidR="006A71AD" w:rsidRDefault="006A71AD" w:rsidP="00E71FC3">
      <w:pPr>
        <w:pStyle w:val="NoSpacing"/>
      </w:pPr>
      <w:r>
        <w:tab/>
      </w:r>
      <w:r>
        <w:tab/>
      </w:r>
      <w:bookmarkStart w:id="0" w:name="_GoBack"/>
      <w:r>
        <w:t>(P.R.O. ref. C241/228/97)</w:t>
      </w:r>
      <w:bookmarkEnd w:id="0"/>
    </w:p>
    <w:p w14:paraId="49C9A716" w14:textId="581BE5CF" w:rsidR="006A71AD" w:rsidRDefault="006A71AD" w:rsidP="00E71FC3">
      <w:pPr>
        <w:pStyle w:val="NoSpacing"/>
      </w:pPr>
    </w:p>
    <w:p w14:paraId="414C28D7" w14:textId="21C79680" w:rsidR="006A71AD" w:rsidRDefault="006A71AD" w:rsidP="00E71FC3">
      <w:pPr>
        <w:pStyle w:val="NoSpacing"/>
      </w:pPr>
    </w:p>
    <w:p w14:paraId="00E5708A" w14:textId="25E9C07F" w:rsidR="006A71AD" w:rsidRPr="006A71AD" w:rsidRDefault="006A71AD" w:rsidP="00E71FC3">
      <w:pPr>
        <w:pStyle w:val="NoSpacing"/>
      </w:pPr>
      <w:r>
        <w:t>11 January 2019</w:t>
      </w:r>
    </w:p>
    <w:sectPr w:rsidR="006A71AD" w:rsidRPr="006A71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2B21A" w14:textId="77777777" w:rsidR="006A71AD" w:rsidRDefault="006A71AD" w:rsidP="00E71FC3">
      <w:pPr>
        <w:spacing w:after="0" w:line="240" w:lineRule="auto"/>
      </w:pPr>
      <w:r>
        <w:separator/>
      </w:r>
    </w:p>
  </w:endnote>
  <w:endnote w:type="continuationSeparator" w:id="0">
    <w:p w14:paraId="05A64182" w14:textId="77777777" w:rsidR="006A71AD" w:rsidRDefault="006A71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037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DB718" w14:textId="77777777" w:rsidR="006A71AD" w:rsidRDefault="006A71AD" w:rsidP="00E71FC3">
      <w:pPr>
        <w:spacing w:after="0" w:line="240" w:lineRule="auto"/>
      </w:pPr>
      <w:r>
        <w:separator/>
      </w:r>
    </w:p>
  </w:footnote>
  <w:footnote w:type="continuationSeparator" w:id="0">
    <w:p w14:paraId="01A98634" w14:textId="77777777" w:rsidR="006A71AD" w:rsidRDefault="006A71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AD"/>
    <w:rsid w:val="001A7C09"/>
    <w:rsid w:val="00577BD5"/>
    <w:rsid w:val="00656CBA"/>
    <w:rsid w:val="006A1F77"/>
    <w:rsid w:val="006A71A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5518"/>
  <w15:chartTrackingRefBased/>
  <w15:docId w15:val="{775E4A2C-8D83-4DB7-A2AE-50E878D8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2019-01-11T20:47:00Z</dcterms:created>
  <dcterms:modified xsi:type="dcterms:W3CDTF">2019-01-11T20:51:00Z</dcterms:modified>
</cp:coreProperties>
</file>