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519" w:rsidRDefault="005F2519" w:rsidP="005F2519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Sir Richard VEER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5F2519" w:rsidRDefault="005F2519" w:rsidP="005F2519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Hethyngham</w:t>
      </w:r>
      <w:proofErr w:type="spellEnd"/>
      <w:r>
        <w:rPr>
          <w:rStyle w:val="Hyperlink"/>
          <w:color w:val="auto"/>
          <w:u w:val="none"/>
        </w:rPr>
        <w:t xml:space="preserve"> Castle, Essex.</w:t>
      </w:r>
    </w:p>
    <w:p w:rsidR="005F2519" w:rsidRDefault="005F2519" w:rsidP="005F2519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</w:p>
    <w:p w:rsidR="005F2519" w:rsidRDefault="005F2519" w:rsidP="005F2519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</w:p>
    <w:p w:rsidR="005F2519" w:rsidRDefault="005F2519" w:rsidP="005F2519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Matthew Philipp of London, goldsmith(q.v.), brought a plaint of debt against </w:t>
      </w:r>
    </w:p>
    <w:p w:rsidR="005F2519" w:rsidRDefault="005F2519" w:rsidP="005F2519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him.</w:t>
      </w:r>
    </w:p>
    <w:p w:rsidR="005F2519" w:rsidRDefault="005F2519" w:rsidP="005F2519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5F2519" w:rsidRDefault="005F2519" w:rsidP="005F251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15"/>
        </w:tabs>
        <w:ind w:left="1440" w:hanging="1440"/>
        <w:rPr>
          <w:rStyle w:val="Hyperlink"/>
          <w:color w:val="auto"/>
          <w:u w:val="none"/>
        </w:rPr>
      </w:pPr>
    </w:p>
    <w:p w:rsidR="005F2519" w:rsidRDefault="005F2519" w:rsidP="005F2519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</w:p>
    <w:p w:rsidR="005F2519" w:rsidRDefault="005F2519" w:rsidP="005F2519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2 July 2016</w:t>
      </w:r>
    </w:p>
    <w:p w:rsidR="006B2F86" w:rsidRPr="00E71FC3" w:rsidRDefault="005F251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519" w:rsidRDefault="005F2519" w:rsidP="00E71FC3">
      <w:pPr>
        <w:spacing w:after="0" w:line="240" w:lineRule="auto"/>
      </w:pPr>
      <w:r>
        <w:separator/>
      </w:r>
    </w:p>
  </w:endnote>
  <w:endnote w:type="continuationSeparator" w:id="0">
    <w:p w:rsidR="005F2519" w:rsidRDefault="005F25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519" w:rsidRDefault="005F2519" w:rsidP="00E71FC3">
      <w:pPr>
        <w:spacing w:after="0" w:line="240" w:lineRule="auto"/>
      </w:pPr>
      <w:r>
        <w:separator/>
      </w:r>
    </w:p>
  </w:footnote>
  <w:footnote w:type="continuationSeparator" w:id="0">
    <w:p w:rsidR="005F2519" w:rsidRDefault="005F25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519"/>
    <w:rsid w:val="001A7C09"/>
    <w:rsid w:val="005F251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24A8CD-80C8-4105-8C2B-08F844CB8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F25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2016-12-05T20:47:00Z</dcterms:created>
  <dcterms:modified xsi:type="dcterms:W3CDTF">2016-12-05T20:47:00Z</dcterms:modified>
</cp:coreProperties>
</file>