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783" w:rsidRDefault="00FD7783" w:rsidP="00FD77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Richard VEER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FD7783" w:rsidRDefault="00FD7783" w:rsidP="00FD77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783" w:rsidRDefault="00FD7783" w:rsidP="00FD77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783" w:rsidRDefault="00FD7783" w:rsidP="00FD77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Lord of East Retford(q.v.) brought a plaint of debt against him,</w:t>
      </w:r>
    </w:p>
    <w:p w:rsidR="00FD7783" w:rsidRDefault="00FD7783" w:rsidP="00FD77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Hawekyn of Scroby(q.v.) and Thomas Ellermer of Boughton(q.v.).</w:t>
      </w:r>
    </w:p>
    <w:p w:rsidR="00FD7783" w:rsidRPr="00EE426C" w:rsidRDefault="00FD7783" w:rsidP="00FD778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D7783" w:rsidRDefault="00FD7783" w:rsidP="00FD7783">
      <w:pPr>
        <w:pStyle w:val="NoSpacing"/>
        <w:rPr>
          <w:rFonts w:ascii="Times New Roman" w:hAnsi="Times New Roman" w:cs="Times New Roman"/>
        </w:rPr>
      </w:pPr>
    </w:p>
    <w:p w:rsidR="00FD7783" w:rsidRDefault="00FD7783" w:rsidP="00FD7783">
      <w:pPr>
        <w:pStyle w:val="NoSpacing"/>
        <w:rPr>
          <w:rFonts w:ascii="Times New Roman" w:hAnsi="Times New Roman" w:cs="Times New Roman"/>
        </w:rPr>
      </w:pPr>
    </w:p>
    <w:p w:rsidR="00DD5B8A" w:rsidRPr="00564E3C" w:rsidRDefault="00FD7783" w:rsidP="00FD77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5C4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95C4D">
        <w:rPr>
          <w:rFonts w:ascii="Times New Roman" w:hAnsi="Times New Roman" w:cs="Times New Roman"/>
          <w:sz w:val="24"/>
          <w:szCs w:val="24"/>
        </w:rPr>
        <w:t xml:space="preserve"> August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783" w:rsidRDefault="00FD7783" w:rsidP="00564E3C">
      <w:pPr>
        <w:spacing w:after="0" w:line="240" w:lineRule="auto"/>
      </w:pPr>
      <w:r>
        <w:separator/>
      </w:r>
    </w:p>
  </w:endnote>
  <w:endnote w:type="continuationSeparator" w:id="0">
    <w:p w:rsidR="00FD7783" w:rsidRDefault="00FD778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7783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783" w:rsidRDefault="00FD7783" w:rsidP="00564E3C">
      <w:pPr>
        <w:spacing w:after="0" w:line="240" w:lineRule="auto"/>
      </w:pPr>
      <w:r>
        <w:separator/>
      </w:r>
    </w:p>
  </w:footnote>
  <w:footnote w:type="continuationSeparator" w:id="0">
    <w:p w:rsidR="00FD7783" w:rsidRDefault="00FD778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83"/>
    <w:rsid w:val="00372DC6"/>
    <w:rsid w:val="00564E3C"/>
    <w:rsid w:val="0064591D"/>
    <w:rsid w:val="00DD5B8A"/>
    <w:rsid w:val="00EB41B8"/>
    <w:rsid w:val="00F14DE1"/>
    <w:rsid w:val="00FD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F3233-1EF6-46DE-A221-329183C4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D77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2015-10-22T18:46:00Z</dcterms:created>
  <dcterms:modified xsi:type="dcterms:W3CDTF">2015-10-22T18:46:00Z</dcterms:modified>
</cp:coreProperties>
</file>