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C34AA" w14:textId="77777777" w:rsidR="00B55B30" w:rsidRDefault="00B55B30" w:rsidP="00B55B3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VEER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40AD41F0" w14:textId="77777777" w:rsidR="00B55B30" w:rsidRPr="008C2682" w:rsidRDefault="00B55B30" w:rsidP="00B55B3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Leicestershire.</w:t>
      </w:r>
    </w:p>
    <w:p w14:paraId="51C76868" w14:textId="77777777" w:rsidR="00B55B30" w:rsidRDefault="00B55B30" w:rsidP="00B55B3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9FD3DE9" w14:textId="77777777" w:rsidR="00B55B30" w:rsidRDefault="00B55B30" w:rsidP="00B55B3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33D1592" w14:textId="77777777" w:rsidR="00B55B30" w:rsidRDefault="00B55B30" w:rsidP="00B55B3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this who were commissioned to urgently raise loans to the King from the richest and most sufficient of the lay persons of Leicestershire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against the rebels in Wales and for the army going to Aquitaine.</w:t>
      </w:r>
    </w:p>
    <w:p w14:paraId="49715A87" w14:textId="77777777" w:rsidR="00B55B30" w:rsidRDefault="00B55B30" w:rsidP="00B55B3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p.318)</w:t>
      </w:r>
    </w:p>
    <w:p w14:paraId="1CAADABE" w14:textId="77777777" w:rsidR="00B55B30" w:rsidRDefault="00B55B30" w:rsidP="00B55B3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1965B80" w14:textId="77777777" w:rsidR="00B55B30" w:rsidRDefault="00B55B30" w:rsidP="00B55B3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0412B58" w14:textId="77777777" w:rsidR="00B55B30" w:rsidRDefault="00B55B30" w:rsidP="00B55B3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2021</w:t>
      </w:r>
    </w:p>
    <w:p w14:paraId="189335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E8FF4" w14:textId="77777777" w:rsidR="00B55B30" w:rsidRDefault="00B55B30" w:rsidP="009139A6">
      <w:r>
        <w:separator/>
      </w:r>
    </w:p>
  </w:endnote>
  <w:endnote w:type="continuationSeparator" w:id="0">
    <w:p w14:paraId="11C531C4" w14:textId="77777777" w:rsidR="00B55B30" w:rsidRDefault="00B55B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28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7C3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ADF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BD578" w14:textId="77777777" w:rsidR="00B55B30" w:rsidRDefault="00B55B30" w:rsidP="009139A6">
      <w:r>
        <w:separator/>
      </w:r>
    </w:p>
  </w:footnote>
  <w:footnote w:type="continuationSeparator" w:id="0">
    <w:p w14:paraId="34F9A005" w14:textId="77777777" w:rsidR="00B55B30" w:rsidRDefault="00B55B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3A9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927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F6D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B30"/>
    <w:rsid w:val="000666E0"/>
    <w:rsid w:val="002510B7"/>
    <w:rsid w:val="005C130B"/>
    <w:rsid w:val="00826F5C"/>
    <w:rsid w:val="009139A6"/>
    <w:rsid w:val="009448BB"/>
    <w:rsid w:val="00A3176C"/>
    <w:rsid w:val="00AE65F8"/>
    <w:rsid w:val="00B55B3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B921F"/>
  <w15:chartTrackingRefBased/>
  <w15:docId w15:val="{A6EAB126-0BE7-4D47-A011-F53F4143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2021-08-13T07:33:00Z</dcterms:created>
  <dcterms:modified xsi:type="dcterms:W3CDTF">2021-08-13T07:34:00Z</dcterms:modified>
</cp:coreProperties>
</file>