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E8854" w14:textId="77777777" w:rsidR="004841E4" w:rsidRDefault="004841E4" w:rsidP="004841E4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VEER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4B0DF1A" w14:textId="77777777" w:rsidR="004841E4" w:rsidRDefault="004841E4" w:rsidP="004841E4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06BA118" w14:textId="77777777" w:rsidR="004841E4" w:rsidRDefault="004841E4" w:rsidP="004841E4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2C0FD57C" w14:textId="77777777" w:rsidR="004841E4" w:rsidRDefault="004841E4" w:rsidP="004841E4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767DBFA0" w14:textId="77777777" w:rsidR="004841E4" w:rsidRDefault="004841E4" w:rsidP="004841E4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512D4533" w14:textId="77777777" w:rsidR="004841E4" w:rsidRPr="00065994" w:rsidRDefault="004841E4" w:rsidP="004841E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50C49AE8" w14:textId="77777777" w:rsidR="004841E4" w:rsidRPr="00065994" w:rsidRDefault="004841E4" w:rsidP="004841E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17786E8" w14:textId="77777777" w:rsidR="004841E4" w:rsidRDefault="004841E4" w:rsidP="004841E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17F36D8" w14:textId="77777777" w:rsidR="004841E4" w:rsidRDefault="004841E4" w:rsidP="004841E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867B7AA" w14:textId="77777777" w:rsidR="004841E4" w:rsidRDefault="004841E4" w:rsidP="004841E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DFDBB45" w14:textId="77777777" w:rsidR="004841E4" w:rsidRDefault="004841E4" w:rsidP="004841E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June 2023</w:t>
      </w:r>
    </w:p>
    <w:p w14:paraId="3E0573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A1E2F" w14:textId="77777777" w:rsidR="004841E4" w:rsidRDefault="004841E4" w:rsidP="009139A6">
      <w:r>
        <w:separator/>
      </w:r>
    </w:p>
  </w:endnote>
  <w:endnote w:type="continuationSeparator" w:id="0">
    <w:p w14:paraId="590A015F" w14:textId="77777777" w:rsidR="004841E4" w:rsidRDefault="004841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6C0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9A9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512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B087E" w14:textId="77777777" w:rsidR="004841E4" w:rsidRDefault="004841E4" w:rsidP="009139A6">
      <w:r>
        <w:separator/>
      </w:r>
    </w:p>
  </w:footnote>
  <w:footnote w:type="continuationSeparator" w:id="0">
    <w:p w14:paraId="335D0404" w14:textId="77777777" w:rsidR="004841E4" w:rsidRDefault="004841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B89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BE0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889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E4"/>
    <w:rsid w:val="000666E0"/>
    <w:rsid w:val="002510B7"/>
    <w:rsid w:val="004841E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A8ECD"/>
  <w15:chartTrackingRefBased/>
  <w15:docId w15:val="{29360AA8-44DB-46A3-878B-A370B9DF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2023-08-02T21:11:00Z</dcterms:created>
  <dcterms:modified xsi:type="dcterms:W3CDTF">2023-08-02T21:11:00Z</dcterms:modified>
</cp:coreProperties>
</file>