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FA61B" w14:textId="77777777" w:rsidR="003C59FF" w:rsidRDefault="003C59FF" w:rsidP="003C5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VEER</w:t>
      </w:r>
      <w:r>
        <w:rPr>
          <w:rFonts w:ascii="Times New Roman" w:hAnsi="Times New Roman" w:cs="Times New Roman"/>
        </w:rPr>
        <w:t xml:space="preserve">       (d.ca.1484)</w:t>
      </w:r>
    </w:p>
    <w:p w14:paraId="79B41779" w14:textId="77777777" w:rsidR="003C59FF" w:rsidRDefault="003C59FF" w:rsidP="003C59FF">
      <w:pPr>
        <w:rPr>
          <w:rFonts w:ascii="Times New Roman" w:hAnsi="Times New Roman" w:cs="Times New Roman"/>
        </w:rPr>
      </w:pPr>
    </w:p>
    <w:p w14:paraId="0CF5699B" w14:textId="77777777" w:rsidR="003C59FF" w:rsidRDefault="003C59FF" w:rsidP="003C59FF">
      <w:pPr>
        <w:rPr>
          <w:rFonts w:ascii="Times New Roman" w:hAnsi="Times New Roman" w:cs="Times New Roman"/>
        </w:rPr>
      </w:pPr>
    </w:p>
    <w:p w14:paraId="3DE12179" w14:textId="77777777" w:rsidR="003C59FF" w:rsidRDefault="003C59FF" w:rsidP="003C5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died.</w:t>
      </w:r>
    </w:p>
    <w:p w14:paraId="00CDE159" w14:textId="77777777" w:rsidR="003C59FF" w:rsidRDefault="003C59FF" w:rsidP="003C5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F7EF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54AC442" w14:textId="77777777" w:rsidR="003C59FF" w:rsidRDefault="003C59FF" w:rsidP="003C59FF">
      <w:pPr>
        <w:rPr>
          <w:rFonts w:ascii="Times New Roman" w:hAnsi="Times New Roman" w:cs="Times New Roman"/>
        </w:rPr>
      </w:pPr>
    </w:p>
    <w:p w14:paraId="50580945" w14:textId="77777777" w:rsidR="003C59FF" w:rsidRDefault="003C59FF" w:rsidP="003C59FF">
      <w:pPr>
        <w:rPr>
          <w:rFonts w:ascii="Times New Roman" w:hAnsi="Times New Roman" w:cs="Times New Roman"/>
        </w:rPr>
      </w:pPr>
    </w:p>
    <w:p w14:paraId="5C6873A8" w14:textId="77777777" w:rsidR="003C59FF" w:rsidRDefault="003C59FF" w:rsidP="003C5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Administrator:   Henry Veer(q.v.).</w:t>
      </w:r>
    </w:p>
    <w:p w14:paraId="2E29DAD6" w14:textId="77777777" w:rsidR="003C59FF" w:rsidRDefault="003C59FF" w:rsidP="003C59FF">
      <w:pPr>
        <w:rPr>
          <w:rFonts w:ascii="Times New Roman" w:hAnsi="Times New Roman" w:cs="Times New Roman"/>
        </w:rPr>
      </w:pPr>
    </w:p>
    <w:p w14:paraId="16BCFF50" w14:textId="77777777" w:rsidR="003C59FF" w:rsidRDefault="003C59FF" w:rsidP="003C59FF">
      <w:pPr>
        <w:rPr>
          <w:rFonts w:ascii="Times New Roman" w:hAnsi="Times New Roman" w:cs="Times New Roman"/>
        </w:rPr>
      </w:pPr>
    </w:p>
    <w:p w14:paraId="6B9B630C" w14:textId="77777777" w:rsidR="003C59FF" w:rsidRDefault="003C59FF" w:rsidP="003C5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2019</w:t>
      </w:r>
    </w:p>
    <w:p w14:paraId="62C4A76B" w14:textId="77777777" w:rsidR="006B2F86" w:rsidRPr="00E71FC3" w:rsidRDefault="003C59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C7F55" w14:textId="77777777" w:rsidR="003C59FF" w:rsidRDefault="003C59FF" w:rsidP="00E71FC3">
      <w:r>
        <w:separator/>
      </w:r>
    </w:p>
  </w:endnote>
  <w:endnote w:type="continuationSeparator" w:id="0">
    <w:p w14:paraId="0B6BBDC9" w14:textId="77777777" w:rsidR="003C59FF" w:rsidRDefault="003C59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B45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78D1D" w14:textId="77777777" w:rsidR="003C59FF" w:rsidRDefault="003C59FF" w:rsidP="00E71FC3">
      <w:r>
        <w:separator/>
      </w:r>
    </w:p>
  </w:footnote>
  <w:footnote w:type="continuationSeparator" w:id="0">
    <w:p w14:paraId="69C8DFA5" w14:textId="77777777" w:rsidR="003C59FF" w:rsidRDefault="003C59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FF"/>
    <w:rsid w:val="001A7C09"/>
    <w:rsid w:val="003C59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E709"/>
  <w15:chartTrackingRefBased/>
  <w15:docId w15:val="{F53F9F9E-1E7F-475F-B7DE-0BDE393B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9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59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2019-03-12T20:30:00Z</dcterms:created>
  <dcterms:modified xsi:type="dcterms:W3CDTF">2019-03-12T20:30:00Z</dcterms:modified>
</cp:coreProperties>
</file>