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36627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Philippa VEER</w:t>
      </w:r>
      <w:r>
        <w:rPr>
          <w:rFonts w:ascii="Times New Roman" w:hAnsi="Times New Roman" w:cs="Times New Roman"/>
          <w:sz w:val="24"/>
          <w:szCs w:val="24"/>
        </w:rPr>
        <w:t xml:space="preserve">       (fl.1411)</w:t>
      </w:r>
    </w:p>
    <w:p w14:paraId="31D2D882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00C8D41D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37E0AB1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56CFDF3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Robert Veer, Duke of Ireland.   (C.F.R. 1405-13 p.215)</w:t>
      </w:r>
    </w:p>
    <w:p w14:paraId="4157037E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22DE169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752D5933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Nov.1411</w:t>
      </w:r>
      <w:r>
        <w:rPr>
          <w:rFonts w:ascii="Times New Roman" w:hAnsi="Times New Roman" w:cs="Times New Roman"/>
          <w:sz w:val="24"/>
          <w:szCs w:val="24"/>
        </w:rPr>
        <w:tab/>
        <w:t>The Escheators of Middlesex and Essex were ordered to take her lands into</w:t>
      </w:r>
    </w:p>
    <w:p w14:paraId="67C3F47C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King’s hands, as she had recently died.   (ibid.)</w:t>
      </w:r>
    </w:p>
    <w:p w14:paraId="638715BB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50599B39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18A4AFF4" w14:textId="77777777" w:rsidR="003B2481" w:rsidRDefault="003B2481" w:rsidP="003B2481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2023</w:t>
      </w:r>
    </w:p>
    <w:p w14:paraId="735148D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26C76" w14:textId="77777777" w:rsidR="003B2481" w:rsidRDefault="003B2481" w:rsidP="00086E2C">
      <w:r>
        <w:separator/>
      </w:r>
    </w:p>
  </w:endnote>
  <w:endnote w:type="continuationSeparator" w:id="0">
    <w:p w14:paraId="1A185725" w14:textId="77777777" w:rsidR="003B2481" w:rsidRDefault="003B2481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3A0C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E4BC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541D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FB4F0" w14:textId="77777777" w:rsidR="003B2481" w:rsidRDefault="003B2481" w:rsidP="00086E2C">
      <w:r>
        <w:separator/>
      </w:r>
    </w:p>
  </w:footnote>
  <w:footnote w:type="continuationSeparator" w:id="0">
    <w:p w14:paraId="4998E836" w14:textId="77777777" w:rsidR="003B2481" w:rsidRDefault="003B2481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98F5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E2E6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EC3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481"/>
    <w:rsid w:val="00086E2C"/>
    <w:rsid w:val="000A2E7A"/>
    <w:rsid w:val="002244B7"/>
    <w:rsid w:val="00314D94"/>
    <w:rsid w:val="003B2481"/>
    <w:rsid w:val="00617568"/>
    <w:rsid w:val="006E68FA"/>
    <w:rsid w:val="00C3657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BC452E"/>
  <w15:chartTrackingRefBased/>
  <w15:docId w15:val="{30B7E7D2-408A-4909-B6F0-7E605F7A4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481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</Template>
  <TotalTime>2</TotalTime>
  <Pages>1</Pages>
  <Words>40</Words>
  <Characters>201</Characters>
  <Application>Microsoft Office Word</Application>
  <DocSecurity>0</DocSecurity>
  <Lines>12</Lines>
  <Paragraphs>6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2025-10-22T14:48:00Z</dcterms:created>
  <dcterms:modified xsi:type="dcterms:W3CDTF">2025-10-22T14:50:00Z</dcterms:modified>
</cp:coreProperties>
</file>