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6437C" w14:textId="77777777" w:rsidR="00BD1EC1" w:rsidRDefault="00BD1EC1" w:rsidP="00BD1EC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1957D8C6" w14:textId="77777777" w:rsidR="00BD1EC1" w:rsidRPr="00D2496F" w:rsidRDefault="00BD1EC1" w:rsidP="00BD1EC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Isle of Wight.</w:t>
      </w:r>
    </w:p>
    <w:p w14:paraId="5A23D42F" w14:textId="77777777" w:rsidR="00BD1EC1" w:rsidRDefault="00BD1EC1" w:rsidP="00BD1EC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B8FE804" w14:textId="77777777" w:rsidR="00BD1EC1" w:rsidRDefault="00BD1EC1" w:rsidP="00BD1EC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AC4AC3B" w14:textId="77777777" w:rsidR="00BD1EC1" w:rsidRDefault="00BD1EC1" w:rsidP="00BD1EC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761037E9" w14:textId="77777777" w:rsidR="00BD1EC1" w:rsidRDefault="00BD1EC1" w:rsidP="00BD1EC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673DD5BC" w14:textId="77777777" w:rsidR="00BD1EC1" w:rsidRDefault="00BD1EC1" w:rsidP="00BD1EC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Hampshire, except ecclesiastical persons, the two fifteenths and two tenths granted to the King at the last Parliament.   (C.F.R. 1399-1405 p.286)</w:t>
      </w:r>
    </w:p>
    <w:p w14:paraId="4A3D834F" w14:textId="77777777" w:rsidR="00BD1EC1" w:rsidRDefault="00BD1EC1" w:rsidP="00BD1EC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4E34AC3" w14:textId="77777777" w:rsidR="00BD1EC1" w:rsidRDefault="00BD1EC1" w:rsidP="00BD1EC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EB7E53F" w14:textId="77777777" w:rsidR="00BD1EC1" w:rsidRDefault="00BD1EC1" w:rsidP="00BD1EC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2021</w:t>
      </w:r>
    </w:p>
    <w:p w14:paraId="225CE5A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0CBFC" w14:textId="77777777" w:rsidR="00BD1EC1" w:rsidRDefault="00BD1EC1" w:rsidP="009139A6">
      <w:r>
        <w:separator/>
      </w:r>
    </w:p>
  </w:endnote>
  <w:endnote w:type="continuationSeparator" w:id="0">
    <w:p w14:paraId="30D19C60" w14:textId="77777777" w:rsidR="00BD1EC1" w:rsidRDefault="00BD1E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941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FB98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DC7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31B79" w14:textId="77777777" w:rsidR="00BD1EC1" w:rsidRDefault="00BD1EC1" w:rsidP="009139A6">
      <w:r>
        <w:separator/>
      </w:r>
    </w:p>
  </w:footnote>
  <w:footnote w:type="continuationSeparator" w:id="0">
    <w:p w14:paraId="709D4966" w14:textId="77777777" w:rsidR="00BD1EC1" w:rsidRDefault="00BD1E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4B1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BD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BF4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C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D1EC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EDD1B"/>
  <w15:chartTrackingRefBased/>
  <w15:docId w15:val="{417F3BE1-5531-4743-83F8-740D8C50F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2021-08-10T06:42:00Z</dcterms:created>
  <dcterms:modified xsi:type="dcterms:W3CDTF">2021-08-10T06:43:00Z</dcterms:modified>
</cp:coreProperties>
</file>