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13FD4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9BA6B01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7C7AD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4082C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09DA4F0A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Hampshire.</w:t>
      </w:r>
    </w:p>
    <w:p w14:paraId="1716D7F3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62674A49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9B786" w14:textId="77777777" w:rsidR="00305F77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2263D3" w14:textId="77777777" w:rsidR="00305F77" w:rsidRPr="00680D2B" w:rsidRDefault="00305F77" w:rsidP="00305F7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 2021</w:t>
      </w:r>
    </w:p>
    <w:p w14:paraId="5FED4B2E" w14:textId="3D5C6ED1" w:rsidR="00BA00AB" w:rsidRPr="00305F7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305F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09D5D" w14:textId="77777777" w:rsidR="00305F77" w:rsidRDefault="00305F77" w:rsidP="009139A6">
      <w:r>
        <w:separator/>
      </w:r>
    </w:p>
  </w:endnote>
  <w:endnote w:type="continuationSeparator" w:id="0">
    <w:p w14:paraId="15B38D36" w14:textId="77777777" w:rsidR="00305F77" w:rsidRDefault="00305F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61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201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91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A15D4" w14:textId="77777777" w:rsidR="00305F77" w:rsidRDefault="00305F77" w:rsidP="009139A6">
      <w:r>
        <w:separator/>
      </w:r>
    </w:p>
  </w:footnote>
  <w:footnote w:type="continuationSeparator" w:id="0">
    <w:p w14:paraId="3C8EBE28" w14:textId="77777777" w:rsidR="00305F77" w:rsidRDefault="00305F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6F3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071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A3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666E0"/>
    <w:rsid w:val="002510B7"/>
    <w:rsid w:val="00305F7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3E9FE"/>
  <w15:chartTrackingRefBased/>
  <w15:docId w15:val="{6163024D-B058-4D9F-AD38-08853F36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2021-05-03T10:06:00Z</dcterms:created>
  <dcterms:modified xsi:type="dcterms:W3CDTF">2021-05-03T10:06:00Z</dcterms:modified>
</cp:coreProperties>
</file>