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41DDF" w14:textId="77777777" w:rsidR="00C9217B" w:rsidRDefault="00C9217B" w:rsidP="00C92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VEER</w:t>
      </w:r>
      <w:r>
        <w:rPr>
          <w:rFonts w:ascii="Times New Roman" w:hAnsi="Times New Roman" w:cs="Times New Roman"/>
        </w:rPr>
        <w:t xml:space="preserve">      (fl.1484)</w:t>
      </w:r>
    </w:p>
    <w:p w14:paraId="5FEAE022" w14:textId="77777777" w:rsidR="00C9217B" w:rsidRDefault="00C9217B" w:rsidP="00C9217B">
      <w:pPr>
        <w:rPr>
          <w:rFonts w:ascii="Times New Roman" w:hAnsi="Times New Roman" w:cs="Times New Roman"/>
        </w:rPr>
      </w:pPr>
    </w:p>
    <w:p w14:paraId="50A55663" w14:textId="77777777" w:rsidR="00C9217B" w:rsidRDefault="00C9217B" w:rsidP="00C9217B">
      <w:pPr>
        <w:rPr>
          <w:rFonts w:ascii="Times New Roman" w:hAnsi="Times New Roman" w:cs="Times New Roman"/>
        </w:rPr>
      </w:pPr>
    </w:p>
    <w:p w14:paraId="71EFEC3A" w14:textId="77777777" w:rsidR="00C9217B" w:rsidRDefault="00C9217B" w:rsidP="00C92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As the administrator of Richard Veer(q.v.) he made a plaint of debt against</w:t>
      </w:r>
    </w:p>
    <w:p w14:paraId="1C466C3A" w14:textId="77777777" w:rsidR="00C9217B" w:rsidRDefault="00C9217B" w:rsidP="00C92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Beke</w:t>
      </w:r>
      <w:proofErr w:type="spellEnd"/>
      <w:r>
        <w:rPr>
          <w:rFonts w:ascii="Times New Roman" w:hAnsi="Times New Roman" w:cs="Times New Roman"/>
        </w:rPr>
        <w:t xml:space="preserve"> of Stow Longa, Huntingdonshire(q.v.), William </w:t>
      </w:r>
      <w:proofErr w:type="spellStart"/>
      <w:r>
        <w:rPr>
          <w:rFonts w:ascii="Times New Roman" w:hAnsi="Times New Roman" w:cs="Times New Roman"/>
        </w:rPr>
        <w:t>Tayllour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54B2A9FC" w14:textId="77777777" w:rsidR="00C9217B" w:rsidRDefault="00C9217B" w:rsidP="00C9217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Stow Longa(q.v.) and Thomas Crosse of Brampton(q.v.), as the executors</w:t>
      </w:r>
    </w:p>
    <w:p w14:paraId="65301C3C" w14:textId="77777777" w:rsidR="00C9217B" w:rsidRDefault="00C9217B" w:rsidP="00C9217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Thomas </w:t>
      </w:r>
      <w:proofErr w:type="spellStart"/>
      <w:r>
        <w:rPr>
          <w:rFonts w:ascii="Times New Roman" w:hAnsi="Times New Roman" w:cs="Times New Roman"/>
        </w:rPr>
        <w:t>Beke</w:t>
      </w:r>
      <w:proofErr w:type="spellEnd"/>
      <w:r>
        <w:rPr>
          <w:rFonts w:ascii="Times New Roman" w:hAnsi="Times New Roman" w:cs="Times New Roman"/>
        </w:rPr>
        <w:t xml:space="preserve"> of Stow Longa(q.v.).</w:t>
      </w:r>
    </w:p>
    <w:p w14:paraId="01B81506" w14:textId="77777777" w:rsidR="00C9217B" w:rsidRDefault="00C9217B" w:rsidP="00C9217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F7EF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E0B37E3" w14:textId="77777777" w:rsidR="00C9217B" w:rsidRDefault="00C9217B" w:rsidP="00C9217B">
      <w:pPr>
        <w:rPr>
          <w:rFonts w:ascii="Times New Roman" w:hAnsi="Times New Roman" w:cs="Times New Roman"/>
        </w:rPr>
      </w:pPr>
    </w:p>
    <w:p w14:paraId="5F6BB57D" w14:textId="77777777" w:rsidR="00C9217B" w:rsidRDefault="00C9217B" w:rsidP="00C9217B">
      <w:pPr>
        <w:rPr>
          <w:rFonts w:ascii="Times New Roman" w:hAnsi="Times New Roman" w:cs="Times New Roman"/>
        </w:rPr>
      </w:pPr>
    </w:p>
    <w:p w14:paraId="421E6BD4" w14:textId="77777777" w:rsidR="00C9217B" w:rsidRDefault="00C9217B" w:rsidP="00C92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2019</w:t>
      </w:r>
    </w:p>
    <w:p w14:paraId="174B1FE9" w14:textId="77777777" w:rsidR="006B2F86" w:rsidRPr="00E71FC3" w:rsidRDefault="00C921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865A2" w14:textId="77777777" w:rsidR="00C9217B" w:rsidRDefault="00C9217B" w:rsidP="00E71FC3">
      <w:r>
        <w:separator/>
      </w:r>
    </w:p>
  </w:endnote>
  <w:endnote w:type="continuationSeparator" w:id="0">
    <w:p w14:paraId="5D828117" w14:textId="77777777" w:rsidR="00C9217B" w:rsidRDefault="00C9217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302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3E757" w14:textId="77777777" w:rsidR="00C9217B" w:rsidRDefault="00C9217B" w:rsidP="00E71FC3">
      <w:r>
        <w:separator/>
      </w:r>
    </w:p>
  </w:footnote>
  <w:footnote w:type="continuationSeparator" w:id="0">
    <w:p w14:paraId="5C998623" w14:textId="77777777" w:rsidR="00C9217B" w:rsidRDefault="00C9217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7B"/>
    <w:rsid w:val="001A7C09"/>
    <w:rsid w:val="00577BD5"/>
    <w:rsid w:val="00656CBA"/>
    <w:rsid w:val="006A1F77"/>
    <w:rsid w:val="00733BE7"/>
    <w:rsid w:val="00AB52E8"/>
    <w:rsid w:val="00B16D3F"/>
    <w:rsid w:val="00BB41AC"/>
    <w:rsid w:val="00C921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0E405"/>
  <w15:chartTrackingRefBased/>
  <w15:docId w15:val="{1E299404-D6A1-4F23-8B18-D9A62005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217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21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2019-03-12T20:31:00Z</dcterms:created>
  <dcterms:modified xsi:type="dcterms:W3CDTF">2019-03-12T20:32:00Z</dcterms:modified>
</cp:coreProperties>
</file>