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171EC" w14:textId="77777777" w:rsidR="00246D51" w:rsidRDefault="00246D51" w:rsidP="00246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VEELL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d.1505)</w:t>
      </w:r>
    </w:p>
    <w:p w14:paraId="2C4C1BD0" w14:textId="77777777" w:rsidR="00246D51" w:rsidRDefault="00246D51" w:rsidP="00246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buried in </w:t>
      </w:r>
      <w:proofErr w:type="spellStart"/>
      <w:r>
        <w:rPr>
          <w:rFonts w:cs="Times New Roman"/>
          <w:szCs w:val="24"/>
        </w:rPr>
        <w:t>Otterington</w:t>
      </w:r>
      <w:proofErr w:type="spellEnd"/>
      <w:r>
        <w:rPr>
          <w:rFonts w:cs="Times New Roman"/>
          <w:szCs w:val="24"/>
        </w:rPr>
        <w:t>.</w:t>
      </w:r>
    </w:p>
    <w:p w14:paraId="7ED3D36D" w14:textId="77777777" w:rsidR="00246D51" w:rsidRDefault="00246D51" w:rsidP="00246D51">
      <w:pPr>
        <w:pStyle w:val="NoSpacing"/>
        <w:rPr>
          <w:rFonts w:cs="Times New Roman"/>
          <w:szCs w:val="24"/>
        </w:rPr>
      </w:pPr>
    </w:p>
    <w:p w14:paraId="1F62E6C6" w14:textId="77777777" w:rsidR="00246D51" w:rsidRDefault="00246D51" w:rsidP="00246D51">
      <w:pPr>
        <w:pStyle w:val="NoSpacing"/>
        <w:rPr>
          <w:rFonts w:cs="Times New Roman"/>
          <w:szCs w:val="24"/>
        </w:rPr>
      </w:pPr>
    </w:p>
    <w:p w14:paraId="303BFC3E" w14:textId="77777777" w:rsidR="00246D51" w:rsidRDefault="00246D51" w:rsidP="00246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Apr.1505</w:t>
      </w:r>
      <w:r>
        <w:rPr>
          <w:rFonts w:cs="Times New Roman"/>
          <w:szCs w:val="24"/>
        </w:rPr>
        <w:tab/>
        <w:t>He made his Will.   (W.Y.R. p.174)</w:t>
      </w:r>
    </w:p>
    <w:p w14:paraId="0848A6DA" w14:textId="77777777" w:rsidR="00246D51" w:rsidRDefault="00246D51" w:rsidP="00246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635A1E1" w14:textId="77777777" w:rsidR="00246D51" w:rsidRDefault="00246D51" w:rsidP="00246D51">
      <w:pPr>
        <w:pStyle w:val="NoSpacing"/>
        <w:rPr>
          <w:rFonts w:cs="Times New Roman"/>
          <w:szCs w:val="24"/>
        </w:rPr>
      </w:pPr>
    </w:p>
    <w:p w14:paraId="329026C8" w14:textId="77777777" w:rsidR="00246D51" w:rsidRDefault="00246D51" w:rsidP="00246D51">
      <w:pPr>
        <w:pStyle w:val="NoSpacing"/>
        <w:rPr>
          <w:rFonts w:cs="Times New Roman"/>
          <w:szCs w:val="24"/>
        </w:rPr>
      </w:pPr>
    </w:p>
    <w:p w14:paraId="5F2C8BAA" w14:textId="77777777" w:rsidR="00246D51" w:rsidRDefault="00246D51" w:rsidP="00246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4F7735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E80EF" w14:textId="77777777" w:rsidR="00246D51" w:rsidRDefault="00246D51" w:rsidP="009139A6">
      <w:r>
        <w:separator/>
      </w:r>
    </w:p>
  </w:endnote>
  <w:endnote w:type="continuationSeparator" w:id="0">
    <w:p w14:paraId="6A5B0DD5" w14:textId="77777777" w:rsidR="00246D51" w:rsidRDefault="00246D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8BF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914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CB1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6F76C" w14:textId="77777777" w:rsidR="00246D51" w:rsidRDefault="00246D51" w:rsidP="009139A6">
      <w:r>
        <w:separator/>
      </w:r>
    </w:p>
  </w:footnote>
  <w:footnote w:type="continuationSeparator" w:id="0">
    <w:p w14:paraId="3285A5AC" w14:textId="77777777" w:rsidR="00246D51" w:rsidRDefault="00246D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5DB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724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856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51"/>
    <w:rsid w:val="000666E0"/>
    <w:rsid w:val="00246D51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962B3"/>
  <w15:chartTrackingRefBased/>
  <w15:docId w15:val="{DE6BEDDD-4D06-4440-AD69-6E511D33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2024-05-26T19:48:00Z</dcterms:created>
  <dcterms:modified xsi:type="dcterms:W3CDTF">2024-05-26T19:48:00Z</dcterms:modified>
</cp:coreProperties>
</file>