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96124" w14:textId="77777777" w:rsidR="003E3E97" w:rsidRDefault="003E3E97" w:rsidP="003E3E9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VEELL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5F8069A2" w14:textId="77777777" w:rsidR="003E3E97" w:rsidRDefault="003E3E97" w:rsidP="003E3E9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Man-at-arms.</w:t>
      </w:r>
    </w:p>
    <w:p w14:paraId="5C615799" w14:textId="77777777" w:rsidR="003E3E97" w:rsidRDefault="003E3E97" w:rsidP="003E3E9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D6A6A11" w14:textId="77777777" w:rsidR="003E3E97" w:rsidRDefault="003E3E97" w:rsidP="003E3E9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673CDB8" w14:textId="77777777" w:rsidR="003E3E97" w:rsidRDefault="003E3E97" w:rsidP="003E3E9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73A7C084" w14:textId="77777777" w:rsidR="003E3E97" w:rsidRDefault="003E3E97" w:rsidP="003E3E9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05917C65" w14:textId="77777777" w:rsidR="003E3E97" w:rsidRDefault="003E3E97" w:rsidP="003E3E97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395DECA8" w14:textId="77777777" w:rsidR="003E3E97" w:rsidRDefault="003E3E97" w:rsidP="003E3E9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34CCB2F" w14:textId="77777777" w:rsidR="003E3E97" w:rsidRDefault="003E3E97" w:rsidP="003E3E9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41BC855" w14:textId="77777777" w:rsidR="003E3E97" w:rsidRDefault="003E3E97" w:rsidP="003E3E9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29 July 2022</w:t>
      </w:r>
    </w:p>
    <w:p w14:paraId="4568D8F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A614A" w14:textId="77777777" w:rsidR="003E3E97" w:rsidRDefault="003E3E97" w:rsidP="009139A6">
      <w:r>
        <w:separator/>
      </w:r>
    </w:p>
  </w:endnote>
  <w:endnote w:type="continuationSeparator" w:id="0">
    <w:p w14:paraId="34E8B566" w14:textId="77777777" w:rsidR="003E3E97" w:rsidRDefault="003E3E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169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3891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F83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79A66" w14:textId="77777777" w:rsidR="003E3E97" w:rsidRDefault="003E3E97" w:rsidP="009139A6">
      <w:r>
        <w:separator/>
      </w:r>
    </w:p>
  </w:footnote>
  <w:footnote w:type="continuationSeparator" w:id="0">
    <w:p w14:paraId="6B3543A1" w14:textId="77777777" w:rsidR="003E3E97" w:rsidRDefault="003E3E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7DB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E12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61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E97"/>
    <w:rsid w:val="000666E0"/>
    <w:rsid w:val="002510B7"/>
    <w:rsid w:val="003E3E9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E4438"/>
  <w15:chartTrackingRefBased/>
  <w15:docId w15:val="{DB6A0BB1-CAD8-44FB-81CC-07236946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E9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2022-09-20T19:41:00Z</dcterms:created>
  <dcterms:modified xsi:type="dcterms:W3CDTF">2022-09-20T19:42:00Z</dcterms:modified>
</cp:coreProperties>
</file>