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16D71" w14:textId="77777777" w:rsidR="005B1B88" w:rsidRPr="004B279D" w:rsidRDefault="005B1B88" w:rsidP="005B1B88">
      <w:pPr>
        <w:pStyle w:val="NoSpacing"/>
      </w:pPr>
      <w:r w:rsidRPr="004B279D">
        <w:rPr>
          <w:u w:val="single"/>
        </w:rPr>
        <w:t>Robert VEELL</w:t>
      </w:r>
      <w:r w:rsidRPr="004B279D">
        <w:t xml:space="preserve">  </w:t>
      </w:r>
      <w:proofErr w:type="gramStart"/>
      <w:r w:rsidRPr="004B279D">
        <w:t xml:space="preserve">   (</w:t>
      </w:r>
      <w:proofErr w:type="gramEnd"/>
      <w:r w:rsidRPr="004B279D">
        <w:t>fl.1405-28)</w:t>
      </w:r>
    </w:p>
    <w:p w14:paraId="362031A3" w14:textId="77777777" w:rsidR="005B1B88" w:rsidRPr="004B279D" w:rsidRDefault="005B1B88" w:rsidP="005B1B88">
      <w:pPr>
        <w:pStyle w:val="NoSpacing"/>
      </w:pPr>
    </w:p>
    <w:p w14:paraId="0C1D0CCA" w14:textId="77777777" w:rsidR="005B1B88" w:rsidRPr="004B279D" w:rsidRDefault="005B1B88" w:rsidP="005B1B88">
      <w:pPr>
        <w:pStyle w:val="NoSpacing"/>
      </w:pPr>
    </w:p>
    <w:p w14:paraId="51805B4D" w14:textId="77777777" w:rsidR="005B1B88" w:rsidRPr="004B279D" w:rsidRDefault="005B1B88" w:rsidP="005B1B88">
      <w:pPr>
        <w:pStyle w:val="NoSpacing"/>
      </w:pPr>
      <w:r w:rsidRPr="004B279D">
        <w:t xml:space="preserve">       1405-28</w:t>
      </w:r>
      <w:r w:rsidRPr="004B279D">
        <w:tab/>
        <w:t>He was Clerk of the Peace for Somerset.</w:t>
      </w:r>
    </w:p>
    <w:p w14:paraId="443B8279" w14:textId="77777777" w:rsidR="005B1B88" w:rsidRPr="004B279D" w:rsidRDefault="005B1B88" w:rsidP="005B1B88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3A092C35" w14:textId="77777777" w:rsidR="005B1B88" w:rsidRPr="004B279D" w:rsidRDefault="005B1B88" w:rsidP="005B1B88">
      <w:pPr>
        <w:pStyle w:val="NoSpacing"/>
        <w:ind w:left="1440"/>
      </w:pPr>
      <w:r w:rsidRPr="004B279D">
        <w:t>Pub. by The Society of Clerks of the Peace of Counties and Clerks of County Councils,1961 p.155)</w:t>
      </w:r>
    </w:p>
    <w:p w14:paraId="0CF1B557" w14:textId="77777777" w:rsidR="005B1B88" w:rsidRPr="004B279D" w:rsidRDefault="005B1B88" w:rsidP="005B1B88">
      <w:pPr>
        <w:pStyle w:val="NoSpacing"/>
      </w:pPr>
      <w:r w:rsidRPr="004B279D">
        <w:tab/>
        <w:t>1412</w:t>
      </w:r>
      <w:r w:rsidRPr="004B279D">
        <w:tab/>
        <w:t>Escheator of Somerset and Dorset.   (ibid.)</w:t>
      </w:r>
    </w:p>
    <w:p w14:paraId="2FC6740B" w14:textId="77777777" w:rsidR="005B1B88" w:rsidRPr="004B279D" w:rsidRDefault="005B1B88" w:rsidP="005B1B88">
      <w:pPr>
        <w:pStyle w:val="NoSpacing"/>
      </w:pPr>
      <w:r w:rsidRPr="004B279D">
        <w:tab/>
        <w:t>1426</w:t>
      </w:r>
      <w:r w:rsidRPr="004B279D">
        <w:tab/>
        <w:t xml:space="preserve">He founded the Ilchester </w:t>
      </w:r>
      <w:proofErr w:type="spellStart"/>
      <w:r w:rsidRPr="004B279D">
        <w:t>almshouse</w:t>
      </w:r>
      <w:proofErr w:type="spellEnd"/>
      <w:r w:rsidRPr="004B279D">
        <w:t>.   (ibid.)</w:t>
      </w:r>
    </w:p>
    <w:p w14:paraId="6B5E8EA1" w14:textId="77777777" w:rsidR="005B1B88" w:rsidRPr="004B279D" w:rsidRDefault="005B1B88" w:rsidP="005B1B88">
      <w:pPr>
        <w:pStyle w:val="NoSpacing"/>
      </w:pPr>
    </w:p>
    <w:p w14:paraId="25929F04" w14:textId="77777777" w:rsidR="005B1B88" w:rsidRPr="004B279D" w:rsidRDefault="005B1B88" w:rsidP="005B1B88">
      <w:pPr>
        <w:pStyle w:val="NoSpacing"/>
      </w:pPr>
    </w:p>
    <w:p w14:paraId="04EB1EEB" w14:textId="77777777" w:rsidR="005B1B88" w:rsidRPr="004B279D" w:rsidRDefault="005B1B88" w:rsidP="005B1B88">
      <w:pPr>
        <w:pStyle w:val="NoSpacing"/>
      </w:pPr>
      <w:r w:rsidRPr="004B279D">
        <w:t>3 October 2018</w:t>
      </w:r>
    </w:p>
    <w:p w14:paraId="5602B437" w14:textId="77777777" w:rsidR="006B2F86" w:rsidRPr="00E71FC3" w:rsidRDefault="005B1B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56953" w14:textId="77777777" w:rsidR="005B1B88" w:rsidRDefault="005B1B88" w:rsidP="00E71FC3">
      <w:r>
        <w:separator/>
      </w:r>
    </w:p>
  </w:endnote>
  <w:endnote w:type="continuationSeparator" w:id="0">
    <w:p w14:paraId="6FA06A1B" w14:textId="77777777" w:rsidR="005B1B88" w:rsidRDefault="005B1B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35C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87C0B" w14:textId="77777777" w:rsidR="005B1B88" w:rsidRDefault="005B1B88" w:rsidP="00E71FC3">
      <w:r>
        <w:separator/>
      </w:r>
    </w:p>
  </w:footnote>
  <w:footnote w:type="continuationSeparator" w:id="0">
    <w:p w14:paraId="7D290C6D" w14:textId="77777777" w:rsidR="005B1B88" w:rsidRDefault="005B1B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88"/>
    <w:rsid w:val="001A7C09"/>
    <w:rsid w:val="00577BD5"/>
    <w:rsid w:val="005B1B8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700F5"/>
  <w15:chartTrackingRefBased/>
  <w15:docId w15:val="{2D136D7C-1B44-4E95-AF67-4F38B245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B8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2018-12-08T19:20:00Z</dcterms:created>
  <dcterms:modified xsi:type="dcterms:W3CDTF">2018-12-08T19:21:00Z</dcterms:modified>
</cp:coreProperties>
</file>