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2E0EC" w14:textId="77777777" w:rsidR="007D5944" w:rsidRDefault="007D5944" w:rsidP="007D59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VEELL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d.1505-6)</w:t>
      </w:r>
    </w:p>
    <w:p w14:paraId="1CBB7974" w14:textId="77777777" w:rsidR="007D5944" w:rsidRDefault="007D5944" w:rsidP="007D59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buried in </w:t>
      </w:r>
      <w:proofErr w:type="spellStart"/>
      <w:r>
        <w:rPr>
          <w:rFonts w:cs="Times New Roman"/>
          <w:szCs w:val="24"/>
        </w:rPr>
        <w:t>Ottrington</w:t>
      </w:r>
      <w:proofErr w:type="spellEnd"/>
      <w:r>
        <w:rPr>
          <w:rFonts w:cs="Times New Roman"/>
          <w:szCs w:val="24"/>
        </w:rPr>
        <w:t>.</w:t>
      </w:r>
    </w:p>
    <w:p w14:paraId="5F2F2810" w14:textId="77777777" w:rsidR="007D5944" w:rsidRDefault="007D5944" w:rsidP="007D5944">
      <w:pPr>
        <w:pStyle w:val="NoSpacing"/>
        <w:rPr>
          <w:rFonts w:cs="Times New Roman"/>
          <w:szCs w:val="24"/>
        </w:rPr>
      </w:pPr>
    </w:p>
    <w:p w14:paraId="2F20CE3F" w14:textId="77777777" w:rsidR="007D5944" w:rsidRDefault="007D5944" w:rsidP="007D5944">
      <w:pPr>
        <w:pStyle w:val="NoSpacing"/>
        <w:rPr>
          <w:rFonts w:cs="Times New Roman"/>
          <w:szCs w:val="24"/>
        </w:rPr>
      </w:pPr>
    </w:p>
    <w:p w14:paraId="189517F6" w14:textId="77777777" w:rsidR="007D5944" w:rsidRDefault="007D5944" w:rsidP="007D59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Aug.1505</w:t>
      </w:r>
      <w:r>
        <w:rPr>
          <w:rFonts w:cs="Times New Roman"/>
          <w:szCs w:val="24"/>
        </w:rPr>
        <w:tab/>
        <w:t>She made her Will.    (W.Y.R. p.174)</w:t>
      </w:r>
    </w:p>
    <w:p w14:paraId="2AC50060" w14:textId="77777777" w:rsidR="007D5944" w:rsidRDefault="007D5944" w:rsidP="007D59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Apr.1506</w:t>
      </w:r>
      <w:r>
        <w:rPr>
          <w:rFonts w:cs="Times New Roman"/>
          <w:szCs w:val="24"/>
        </w:rPr>
        <w:tab/>
        <w:t>Probate of her Will.   (ibid.)</w:t>
      </w:r>
    </w:p>
    <w:p w14:paraId="62AC2BB4" w14:textId="77777777" w:rsidR="007D5944" w:rsidRDefault="007D5944" w:rsidP="007D5944">
      <w:pPr>
        <w:pStyle w:val="NoSpacing"/>
        <w:rPr>
          <w:rFonts w:cs="Times New Roman"/>
          <w:szCs w:val="24"/>
        </w:rPr>
      </w:pPr>
    </w:p>
    <w:p w14:paraId="02158783" w14:textId="77777777" w:rsidR="007D5944" w:rsidRDefault="007D5944" w:rsidP="007D5944">
      <w:pPr>
        <w:pStyle w:val="NoSpacing"/>
        <w:rPr>
          <w:rFonts w:cs="Times New Roman"/>
          <w:szCs w:val="24"/>
        </w:rPr>
      </w:pPr>
    </w:p>
    <w:p w14:paraId="0EFC6E61" w14:textId="77777777" w:rsidR="007D5944" w:rsidRDefault="007D5944" w:rsidP="007D59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2AC1E2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130E0" w14:textId="77777777" w:rsidR="007D5944" w:rsidRDefault="007D5944" w:rsidP="009139A6">
      <w:r>
        <w:separator/>
      </w:r>
    </w:p>
  </w:endnote>
  <w:endnote w:type="continuationSeparator" w:id="0">
    <w:p w14:paraId="5124902B" w14:textId="77777777" w:rsidR="007D5944" w:rsidRDefault="007D59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0C5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6D9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60A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74F436" w14:textId="77777777" w:rsidR="007D5944" w:rsidRDefault="007D5944" w:rsidP="009139A6">
      <w:r>
        <w:separator/>
      </w:r>
    </w:p>
  </w:footnote>
  <w:footnote w:type="continuationSeparator" w:id="0">
    <w:p w14:paraId="0ECE0E52" w14:textId="77777777" w:rsidR="007D5944" w:rsidRDefault="007D59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892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EA7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926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944"/>
    <w:rsid w:val="000666E0"/>
    <w:rsid w:val="002510B7"/>
    <w:rsid w:val="00270799"/>
    <w:rsid w:val="005C130B"/>
    <w:rsid w:val="00626889"/>
    <w:rsid w:val="007D594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1E00"/>
  <w15:chartTrackingRefBased/>
  <w15:docId w15:val="{117ACCBF-E2C9-4FCF-9A8F-89708309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2024-05-26T19:37:00Z</dcterms:created>
  <dcterms:modified xsi:type="dcterms:W3CDTF">2024-05-26T19:38:00Z</dcterms:modified>
</cp:coreProperties>
</file>