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E6" w:rsidRDefault="003E3FE6" w:rsidP="003E3F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VEELE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3E3FE6" w:rsidRDefault="003E3FE6" w:rsidP="003E3F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3FE6" w:rsidRDefault="003E3FE6" w:rsidP="003E3F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3FE6" w:rsidRDefault="003E3FE6" w:rsidP="003E3F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Milton Abbas,</w:t>
      </w:r>
    </w:p>
    <w:p w:rsidR="003E3FE6" w:rsidRDefault="003E3FE6" w:rsidP="003E3F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John Keynes, senior(q.v.).</w:t>
      </w:r>
    </w:p>
    <w:p w:rsidR="003E3FE6" w:rsidRDefault="003E3FE6" w:rsidP="003E3F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21-325)</w:t>
      </w:r>
    </w:p>
    <w:p w:rsidR="003E3FE6" w:rsidRDefault="003E3FE6" w:rsidP="003E3F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3FE6" w:rsidRDefault="003E3FE6" w:rsidP="003E3F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E3FE6" w:rsidRDefault="003E3FE6" w:rsidP="003E3F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2016</w:t>
      </w:r>
      <w:r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</w:p>
    <w:sectPr w:rsidR="006B2F86" w:rsidRPr="003E3F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FE6" w:rsidRDefault="003E3FE6" w:rsidP="00E71FC3">
      <w:pPr>
        <w:spacing w:after="0" w:line="240" w:lineRule="auto"/>
      </w:pPr>
      <w:r>
        <w:separator/>
      </w:r>
    </w:p>
  </w:endnote>
  <w:endnote w:type="continuationSeparator" w:id="0">
    <w:p w:rsidR="003E3FE6" w:rsidRDefault="003E3F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FE6" w:rsidRDefault="003E3FE6" w:rsidP="00E71FC3">
      <w:pPr>
        <w:spacing w:after="0" w:line="240" w:lineRule="auto"/>
      </w:pPr>
      <w:r>
        <w:separator/>
      </w:r>
    </w:p>
  </w:footnote>
  <w:footnote w:type="continuationSeparator" w:id="0">
    <w:p w:rsidR="003E3FE6" w:rsidRDefault="003E3F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FE6"/>
    <w:rsid w:val="003E3FE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7872B"/>
  <w15:chartTrackingRefBased/>
  <w15:docId w15:val="{58890F53-D369-44ED-A591-2F5EEA7B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2016-03-28T18:55:00Z</dcterms:created>
  <dcterms:modified xsi:type="dcterms:W3CDTF">2016-03-28T18:56:00Z</dcterms:modified>
</cp:coreProperties>
</file>