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907F4" w14:textId="77777777" w:rsidR="0064610A" w:rsidRDefault="0064610A" w:rsidP="006461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le VEEL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2B631BB2" w14:textId="77777777" w:rsidR="0064610A" w:rsidRDefault="0064610A" w:rsidP="006461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Gloucestershire.</w:t>
      </w:r>
    </w:p>
    <w:p w14:paraId="142A3F7A" w14:textId="77777777" w:rsidR="0064610A" w:rsidRDefault="0064610A" w:rsidP="006461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D1ED8F" w14:textId="77777777" w:rsidR="0064610A" w:rsidRDefault="0064610A" w:rsidP="006461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93504F" w14:textId="77777777" w:rsidR="0064610A" w:rsidRDefault="0064610A" w:rsidP="006461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outlawry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Southcombe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097C9383" w14:textId="77777777" w:rsidR="0064610A" w:rsidRDefault="0064610A" w:rsidP="006461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touching a debt of 40s.     (C.P.R. 1408-13 p.8)</w:t>
      </w:r>
    </w:p>
    <w:p w14:paraId="0B33AD88" w14:textId="77777777" w:rsidR="0064610A" w:rsidRDefault="0064610A" w:rsidP="006461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9502F0" w14:textId="77777777" w:rsidR="0064610A" w:rsidRDefault="0064610A" w:rsidP="006461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9E846E" w14:textId="77777777" w:rsidR="0064610A" w:rsidRDefault="0064610A" w:rsidP="006461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2022</w:t>
      </w:r>
    </w:p>
    <w:p w14:paraId="5D886D6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57756" w14:textId="77777777" w:rsidR="0064610A" w:rsidRDefault="0064610A" w:rsidP="009139A6">
      <w:r>
        <w:separator/>
      </w:r>
    </w:p>
  </w:endnote>
  <w:endnote w:type="continuationSeparator" w:id="0">
    <w:p w14:paraId="41F9C1C8" w14:textId="77777777" w:rsidR="0064610A" w:rsidRDefault="006461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284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640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D5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A6E86" w14:textId="77777777" w:rsidR="0064610A" w:rsidRDefault="0064610A" w:rsidP="009139A6">
      <w:r>
        <w:separator/>
      </w:r>
    </w:p>
  </w:footnote>
  <w:footnote w:type="continuationSeparator" w:id="0">
    <w:p w14:paraId="16164005" w14:textId="77777777" w:rsidR="0064610A" w:rsidRDefault="006461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EDF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7B3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482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0A"/>
    <w:rsid w:val="000666E0"/>
    <w:rsid w:val="002510B7"/>
    <w:rsid w:val="005C130B"/>
    <w:rsid w:val="0064610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D446E"/>
  <w15:chartTrackingRefBased/>
  <w15:docId w15:val="{F637C669-1DF7-4906-A25F-1946C3F6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2022-02-12T07:52:00Z</dcterms:created>
  <dcterms:modified xsi:type="dcterms:W3CDTF">2022-02-12T07:53:00Z</dcterms:modified>
</cp:coreProperties>
</file>