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175D2" w14:textId="77777777" w:rsidR="003C76AE" w:rsidRPr="00690BA6" w:rsidRDefault="003C76AE" w:rsidP="003C76A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VEALMETON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C01E5DD" w14:textId="77777777" w:rsidR="003C76AE" w:rsidRDefault="003C76AE" w:rsidP="003C7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FDC0A68" w14:textId="77777777" w:rsidR="003C76AE" w:rsidRDefault="003C76AE" w:rsidP="003C7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7F753" w14:textId="77777777" w:rsidR="003C76AE" w:rsidRDefault="003C76AE" w:rsidP="003C7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7DFD5" w14:textId="77777777" w:rsidR="003C76AE" w:rsidRDefault="003C76AE" w:rsidP="003C76A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42C29617" w14:textId="77777777" w:rsidR="003C76AE" w:rsidRDefault="003C76AE" w:rsidP="003C76A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E04D489" w14:textId="77777777" w:rsidR="003C76AE" w:rsidRDefault="003C76AE" w:rsidP="003C76A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A5A5FFD" w14:textId="77777777" w:rsidR="003C76AE" w:rsidRDefault="003C76AE" w:rsidP="003C7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14D0B" w14:textId="77777777" w:rsidR="003C76AE" w:rsidRDefault="003C76AE" w:rsidP="003C76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57A90" w14:textId="77777777" w:rsidR="003C76AE" w:rsidRDefault="003C76AE" w:rsidP="003C76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2BDD5F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62AEB" w14:textId="77777777" w:rsidR="003C76AE" w:rsidRDefault="003C76AE" w:rsidP="009139A6">
      <w:r>
        <w:separator/>
      </w:r>
    </w:p>
  </w:endnote>
  <w:endnote w:type="continuationSeparator" w:id="0">
    <w:p w14:paraId="2E4342FC" w14:textId="77777777" w:rsidR="003C76AE" w:rsidRDefault="003C76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0E1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B55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FF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785BB" w14:textId="77777777" w:rsidR="003C76AE" w:rsidRDefault="003C76AE" w:rsidP="009139A6">
      <w:r>
        <w:separator/>
      </w:r>
    </w:p>
  </w:footnote>
  <w:footnote w:type="continuationSeparator" w:id="0">
    <w:p w14:paraId="6D765346" w14:textId="77777777" w:rsidR="003C76AE" w:rsidRDefault="003C76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53C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732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3CF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AE"/>
    <w:rsid w:val="000666E0"/>
    <w:rsid w:val="002510B7"/>
    <w:rsid w:val="003C76A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5E054"/>
  <w15:chartTrackingRefBased/>
  <w15:docId w15:val="{4611A3B5-B3F9-496B-99BF-C3C7BFC1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2021-07-28T15:17:00Z</dcterms:created>
  <dcterms:modified xsi:type="dcterms:W3CDTF">2021-07-28T15:18:00Z</dcterms:modified>
</cp:coreProperties>
</file>