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804E4" w14:textId="77777777" w:rsidR="002A5148" w:rsidRDefault="002A5148" w:rsidP="002A51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VAWTERD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2F05381" w14:textId="77777777" w:rsidR="002A5148" w:rsidRDefault="002A5148" w:rsidP="002A5148">
      <w:pPr>
        <w:rPr>
          <w:rFonts w:ascii="Times New Roman" w:hAnsi="Times New Roman" w:cs="Times New Roman"/>
          <w:sz w:val="24"/>
          <w:szCs w:val="24"/>
        </w:rPr>
      </w:pPr>
    </w:p>
    <w:p w14:paraId="18C049F1" w14:textId="77777777" w:rsidR="002A5148" w:rsidRDefault="002A5148" w:rsidP="002A5148">
      <w:pPr>
        <w:rPr>
          <w:rFonts w:ascii="Times New Roman" w:hAnsi="Times New Roman" w:cs="Times New Roman"/>
          <w:sz w:val="24"/>
          <w:szCs w:val="24"/>
        </w:rPr>
      </w:pPr>
    </w:p>
    <w:p w14:paraId="23E16BD5" w14:textId="77777777" w:rsidR="002A5148" w:rsidRDefault="002A5148" w:rsidP="002A51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 of Bailiff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Tiverton, Devon.</w:t>
      </w:r>
    </w:p>
    <w:p w14:paraId="19F29695" w14:textId="77777777" w:rsidR="002A5148" w:rsidRDefault="002A5148" w:rsidP="002A51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p.100)</w:t>
      </w:r>
    </w:p>
    <w:p w14:paraId="0A87A18E" w14:textId="77777777" w:rsidR="002A5148" w:rsidRDefault="002A5148" w:rsidP="002A5148">
      <w:pPr>
        <w:rPr>
          <w:rFonts w:ascii="Times New Roman" w:hAnsi="Times New Roman" w:cs="Times New Roman"/>
          <w:sz w:val="24"/>
          <w:szCs w:val="24"/>
        </w:rPr>
      </w:pPr>
    </w:p>
    <w:p w14:paraId="104D8CBF" w14:textId="77777777" w:rsidR="002A5148" w:rsidRDefault="002A5148" w:rsidP="002A5148">
      <w:pPr>
        <w:rPr>
          <w:rFonts w:ascii="Times New Roman" w:hAnsi="Times New Roman" w:cs="Times New Roman"/>
          <w:sz w:val="24"/>
          <w:szCs w:val="24"/>
        </w:rPr>
      </w:pPr>
    </w:p>
    <w:p w14:paraId="0A1D2BCB" w14:textId="77777777" w:rsidR="002A5148" w:rsidRDefault="002A5148" w:rsidP="002A51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2021</w:t>
      </w:r>
    </w:p>
    <w:p w14:paraId="1987A9C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491AC2" w14:textId="77777777" w:rsidR="002A5148" w:rsidRDefault="002A5148" w:rsidP="009139A6">
      <w:r>
        <w:separator/>
      </w:r>
    </w:p>
  </w:endnote>
  <w:endnote w:type="continuationSeparator" w:id="0">
    <w:p w14:paraId="3DCA5A61" w14:textId="77777777" w:rsidR="002A5148" w:rsidRDefault="002A51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4CE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48E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30B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888372" w14:textId="77777777" w:rsidR="002A5148" w:rsidRDefault="002A5148" w:rsidP="009139A6">
      <w:r>
        <w:separator/>
      </w:r>
    </w:p>
  </w:footnote>
  <w:footnote w:type="continuationSeparator" w:id="0">
    <w:p w14:paraId="7756EB52" w14:textId="77777777" w:rsidR="002A5148" w:rsidRDefault="002A51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09E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8E1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205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48"/>
    <w:rsid w:val="000666E0"/>
    <w:rsid w:val="002510B7"/>
    <w:rsid w:val="002A5148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A47DF"/>
  <w15:chartTrackingRefBased/>
  <w15:docId w15:val="{BBE1B868-25CD-4CAB-8550-332FE3A3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14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2021-03-21T22:07:00Z</dcterms:created>
  <dcterms:modified xsi:type="dcterms:W3CDTF">2021-03-21T22:08:00Z</dcterms:modified>
</cp:coreProperties>
</file>