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2F6" w:rsidRDefault="001202F6" w:rsidP="001202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VAWTARD</w:t>
      </w:r>
      <w:r w:rsidR="00870C2A">
        <w:rPr>
          <w:rFonts w:ascii="Times New Roman" w:hAnsi="Times New Roman" w:cs="Times New Roman"/>
          <w:sz w:val="24"/>
          <w:szCs w:val="24"/>
          <w:u w:val="single"/>
        </w:rPr>
        <w:t xml:space="preserve"> (VAUTARD)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(fl.1425)</w:t>
      </w:r>
    </w:p>
    <w:p w:rsidR="001202F6" w:rsidRDefault="001202F6" w:rsidP="001202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Dunkeswell Abbey.</w:t>
      </w:r>
    </w:p>
    <w:p w:rsidR="001202F6" w:rsidRDefault="001202F6" w:rsidP="001202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202F6" w:rsidRDefault="001202F6" w:rsidP="001202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62D88" w:rsidRDefault="00F62D88" w:rsidP="00F62D8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Mar.1422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by Edmund Lacy, Bishop of Exeter(q.v.),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St.John’s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Hospital, Exeter.</w:t>
      </w:r>
    </w:p>
    <w:p w:rsidR="00F62D88" w:rsidRDefault="00F62D88" w:rsidP="001202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(Register of Edmund Lacy, Bishop of Exeter 1420-55 p.73)</w:t>
      </w:r>
    </w:p>
    <w:p w:rsidR="00870C2A" w:rsidRDefault="00870C2A" w:rsidP="00870C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Feb.1423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subdeacon in the parish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Devon, by </w:t>
      </w:r>
    </w:p>
    <w:p w:rsidR="00870C2A" w:rsidRDefault="00870C2A" w:rsidP="00870C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Edmund Lacy, Bishop of Exeter(q.v.).</w:t>
      </w:r>
    </w:p>
    <w:p w:rsidR="00870C2A" w:rsidRDefault="00870C2A" w:rsidP="00870C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1420-55” pp.79-80)</w:t>
      </w:r>
    </w:p>
    <w:p w:rsidR="00870C2A" w:rsidRDefault="00870C2A" w:rsidP="00870C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29 May1423 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deacon in the parish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Devon.</w:t>
      </w:r>
    </w:p>
    <w:p w:rsidR="00870C2A" w:rsidRDefault="00870C2A" w:rsidP="001202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 part 4 pp.83-4)</w:t>
      </w:r>
    </w:p>
    <w:p w:rsidR="001202F6" w:rsidRDefault="001202F6" w:rsidP="001202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Mar.1425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priest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Church, Devon, by Edmund</w:t>
      </w:r>
    </w:p>
    <w:p w:rsidR="001202F6" w:rsidRDefault="001202F6" w:rsidP="001202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Lacy, Bishop of Exeter.</w:t>
      </w:r>
    </w:p>
    <w:p w:rsidR="001202F6" w:rsidRDefault="001202F6" w:rsidP="001202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vol.4 pp.92-3)</w:t>
      </w:r>
    </w:p>
    <w:p w:rsidR="001202F6" w:rsidRDefault="001202F6" w:rsidP="001202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202F6" w:rsidRDefault="001202F6" w:rsidP="001202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202F6" w:rsidRDefault="001202F6" w:rsidP="001202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March 2016</w:t>
      </w:r>
    </w:p>
    <w:p w:rsidR="00F62D88" w:rsidRPr="0070763A" w:rsidRDefault="00F62D88" w:rsidP="001202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July 2016</w:t>
      </w:r>
    </w:p>
    <w:p w:rsidR="006B2F86" w:rsidRPr="001202F6" w:rsidRDefault="00870C2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1202F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02F6" w:rsidRDefault="001202F6" w:rsidP="00E71FC3">
      <w:pPr>
        <w:spacing w:after="0" w:line="240" w:lineRule="auto"/>
      </w:pPr>
      <w:r>
        <w:separator/>
      </w:r>
    </w:p>
  </w:endnote>
  <w:endnote w:type="continuationSeparator" w:id="0">
    <w:p w:rsidR="001202F6" w:rsidRDefault="001202F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02F6" w:rsidRDefault="001202F6" w:rsidP="00E71FC3">
      <w:pPr>
        <w:spacing w:after="0" w:line="240" w:lineRule="auto"/>
      </w:pPr>
      <w:r>
        <w:separator/>
      </w:r>
    </w:p>
  </w:footnote>
  <w:footnote w:type="continuationSeparator" w:id="0">
    <w:p w:rsidR="001202F6" w:rsidRDefault="001202F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2F6"/>
    <w:rsid w:val="001202F6"/>
    <w:rsid w:val="00870C2A"/>
    <w:rsid w:val="00AB52E8"/>
    <w:rsid w:val="00B16D3F"/>
    <w:rsid w:val="00E71FC3"/>
    <w:rsid w:val="00EF4813"/>
    <w:rsid w:val="00F6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6DCC4"/>
  <w15:chartTrackingRefBased/>
  <w15:docId w15:val="{F35A7E8D-8B16-4C6A-A582-15ABD7F5D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52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2016-03-03T20:52:00Z</dcterms:created>
  <dcterms:modified xsi:type="dcterms:W3CDTF">2016-07-15T07:45:00Z</dcterms:modified>
</cp:coreProperties>
</file>