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B08F5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VAWS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2D36D28" w14:textId="73DDE84A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Lockington.</w:t>
      </w:r>
    </w:p>
    <w:p w14:paraId="540F5C51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55F86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3E7831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5195A17A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460AF91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3C3C3D3F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65F31" w14:textId="77777777" w:rsidR="00BF12F0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EDBAE" w14:textId="77777777" w:rsidR="00BF12F0" w:rsidRPr="004E5835" w:rsidRDefault="00BF12F0" w:rsidP="00BF1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4AD64198" w14:textId="6EBE65DE" w:rsidR="00BA00AB" w:rsidRPr="00BF12F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F12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4F88CA" w14:textId="77777777" w:rsidR="00BF12F0" w:rsidRDefault="00BF12F0" w:rsidP="009139A6">
      <w:r>
        <w:separator/>
      </w:r>
    </w:p>
  </w:endnote>
  <w:endnote w:type="continuationSeparator" w:id="0">
    <w:p w14:paraId="77276583" w14:textId="77777777" w:rsidR="00BF12F0" w:rsidRDefault="00BF12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6B1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DB8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961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9F4C72" w14:textId="77777777" w:rsidR="00BF12F0" w:rsidRDefault="00BF12F0" w:rsidP="009139A6">
      <w:r>
        <w:separator/>
      </w:r>
    </w:p>
  </w:footnote>
  <w:footnote w:type="continuationSeparator" w:id="0">
    <w:p w14:paraId="08ADC4AA" w14:textId="77777777" w:rsidR="00BF12F0" w:rsidRDefault="00BF12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DA0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53F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2D6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F0"/>
    <w:rsid w:val="000666E0"/>
    <w:rsid w:val="002510B7"/>
    <w:rsid w:val="005C130B"/>
    <w:rsid w:val="00826F5C"/>
    <w:rsid w:val="009139A6"/>
    <w:rsid w:val="009448BB"/>
    <w:rsid w:val="00A3176C"/>
    <w:rsid w:val="00BA00AB"/>
    <w:rsid w:val="00BF12F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B0BC0"/>
  <w15:chartTrackingRefBased/>
  <w15:docId w15:val="{A6D6FEB6-A80E-4D68-8F53-997DB3C0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2021-03-23T09:04:00Z</dcterms:created>
  <dcterms:modified xsi:type="dcterms:W3CDTF">2021-03-23T09:06:00Z</dcterms:modified>
</cp:coreProperties>
</file>