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49060" w14:textId="77777777" w:rsidR="00850927" w:rsidRPr="00850927" w:rsidRDefault="00850927" w:rsidP="0085092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VAWER (UDWER)</w:t>
      </w:r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  (fl.1483)</w:t>
      </w:r>
    </w:p>
    <w:p w14:paraId="48236082" w14:textId="77777777" w:rsidR="00850927" w:rsidRPr="00850927" w:rsidRDefault="00850927" w:rsidP="0085092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Yeoman.</w:t>
      </w:r>
    </w:p>
    <w:p w14:paraId="103A2675" w14:textId="77777777" w:rsidR="00850927" w:rsidRPr="00850927" w:rsidRDefault="00850927" w:rsidP="0085092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1E21811" w14:textId="77777777" w:rsidR="00850927" w:rsidRPr="00850927" w:rsidRDefault="00850927" w:rsidP="0085092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9C21B8A" w14:textId="77777777" w:rsidR="00850927" w:rsidRPr="00850927" w:rsidRDefault="00850927" w:rsidP="0085092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William Laurence(q.v.) brought a plaint of trespass and taking against him and</w:t>
      </w:r>
    </w:p>
    <w:p w14:paraId="26A77565" w14:textId="70AAD835" w:rsidR="00850927" w:rsidRPr="00850927" w:rsidRDefault="00850927" w:rsidP="0085092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Richard </w:t>
      </w:r>
      <w:proofErr w:type="spellStart"/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Vawer</w:t>
      </w:r>
      <w:proofErr w:type="spellEnd"/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Shrew</w:t>
      </w:r>
      <w:r w:rsidR="0051706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</w:t>
      </w:r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bury(q.v.).</w:t>
      </w:r>
    </w:p>
    <w:p w14:paraId="014F6BB4" w14:textId="77777777" w:rsidR="00850927" w:rsidRPr="00850927" w:rsidRDefault="00850927" w:rsidP="0085092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850927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850927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5EE37ADB" w14:textId="77777777" w:rsidR="00850927" w:rsidRPr="00850927" w:rsidRDefault="00850927" w:rsidP="0085092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7ED12AD" w14:textId="77777777" w:rsidR="00850927" w:rsidRPr="00850927" w:rsidRDefault="00850927" w:rsidP="0085092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CF26A76" w14:textId="77777777" w:rsidR="00850927" w:rsidRPr="00850927" w:rsidRDefault="00850927" w:rsidP="0085092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5092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4 July 2021</w:t>
      </w:r>
    </w:p>
    <w:p w14:paraId="20DE3B67" w14:textId="77777777" w:rsidR="00BA00AB" w:rsidRPr="0085092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509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239A3" w14:textId="77777777" w:rsidR="00850927" w:rsidRDefault="00850927" w:rsidP="009139A6">
      <w:r>
        <w:separator/>
      </w:r>
    </w:p>
  </w:endnote>
  <w:endnote w:type="continuationSeparator" w:id="0">
    <w:p w14:paraId="1C918B82" w14:textId="77777777" w:rsidR="00850927" w:rsidRDefault="008509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433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94B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8F1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9AB13" w14:textId="77777777" w:rsidR="00850927" w:rsidRDefault="00850927" w:rsidP="009139A6">
      <w:r>
        <w:separator/>
      </w:r>
    </w:p>
  </w:footnote>
  <w:footnote w:type="continuationSeparator" w:id="0">
    <w:p w14:paraId="066425F1" w14:textId="77777777" w:rsidR="00850927" w:rsidRDefault="008509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639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5A3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571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927"/>
    <w:rsid w:val="000666E0"/>
    <w:rsid w:val="002510B7"/>
    <w:rsid w:val="00517062"/>
    <w:rsid w:val="005C130B"/>
    <w:rsid w:val="00826F5C"/>
    <w:rsid w:val="00850927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CD708"/>
  <w15:chartTrackingRefBased/>
  <w15:docId w15:val="{20B87D5A-5C5D-4218-A15F-8F8EE407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09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2021-08-29T10:22:00Z</dcterms:created>
  <dcterms:modified xsi:type="dcterms:W3CDTF">2023-05-14T19:36:00Z</dcterms:modified>
</cp:coreProperties>
</file>