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0B6A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VAWER (</w:t>
      </w:r>
      <w:proofErr w:type="gramStart"/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UDWER)</w:t>
      </w: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(fl.1483)</w:t>
      </w:r>
    </w:p>
    <w:p w14:paraId="0A65B3EF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Shrewsbury. Yeoman.</w:t>
      </w:r>
    </w:p>
    <w:p w14:paraId="7AB483CE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A316793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45F686A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William Laurence(q.v.) brought a plaint of trespass and taking against him and</w:t>
      </w:r>
    </w:p>
    <w:p w14:paraId="6B3587A4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Vawer</w:t>
      </w:r>
      <w:proofErr w:type="spellEnd"/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7FA1964F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B04EE1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B04EE1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75105F17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01CE214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F19E252" w14:textId="77777777" w:rsidR="00B04EE1" w:rsidRPr="00B04EE1" w:rsidRDefault="00B04EE1" w:rsidP="00B04EE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B04EE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July 2021</w:t>
      </w:r>
    </w:p>
    <w:p w14:paraId="39298260" w14:textId="77777777" w:rsidR="00BA00AB" w:rsidRPr="00B04EE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04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BA0C6" w14:textId="77777777" w:rsidR="00B04EE1" w:rsidRDefault="00B04EE1" w:rsidP="009139A6">
      <w:r>
        <w:separator/>
      </w:r>
    </w:p>
  </w:endnote>
  <w:endnote w:type="continuationSeparator" w:id="0">
    <w:p w14:paraId="33D2BD6F" w14:textId="77777777" w:rsidR="00B04EE1" w:rsidRDefault="00B04E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06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7EF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92E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B6928" w14:textId="77777777" w:rsidR="00B04EE1" w:rsidRDefault="00B04EE1" w:rsidP="009139A6">
      <w:r>
        <w:separator/>
      </w:r>
    </w:p>
  </w:footnote>
  <w:footnote w:type="continuationSeparator" w:id="0">
    <w:p w14:paraId="5329FF59" w14:textId="77777777" w:rsidR="00B04EE1" w:rsidRDefault="00B04E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13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9A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3E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E1"/>
    <w:rsid w:val="000666E0"/>
    <w:rsid w:val="002510B7"/>
    <w:rsid w:val="005C130B"/>
    <w:rsid w:val="00826F5C"/>
    <w:rsid w:val="009139A6"/>
    <w:rsid w:val="009448BB"/>
    <w:rsid w:val="00A3176C"/>
    <w:rsid w:val="00AE65F8"/>
    <w:rsid w:val="00B04EE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81846"/>
  <w15:chartTrackingRefBased/>
  <w15:docId w15:val="{382A585E-EDBF-49F4-A55C-43DA2A82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4E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2021-08-29T10:21:00Z</dcterms:created>
  <dcterms:modified xsi:type="dcterms:W3CDTF">2021-08-29T10:22:00Z</dcterms:modified>
</cp:coreProperties>
</file>