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46AB4" w14:textId="77777777" w:rsidR="00F758A6" w:rsidRDefault="00F758A6" w:rsidP="00F758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VAVESOUR</w:t>
      </w:r>
      <w:r>
        <w:rPr>
          <w:rFonts w:cs="Times New Roman"/>
          <w:szCs w:val="24"/>
        </w:rPr>
        <w:t xml:space="preserve">      (fl.1474)</w:t>
      </w:r>
    </w:p>
    <w:p w14:paraId="65FE22A7" w14:textId="77777777" w:rsidR="00F758A6" w:rsidRDefault="00F758A6" w:rsidP="00F758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Brasier.</w:t>
      </w:r>
    </w:p>
    <w:p w14:paraId="61844166" w14:textId="77777777" w:rsidR="00F758A6" w:rsidRDefault="00F758A6" w:rsidP="00F758A6">
      <w:pPr>
        <w:pStyle w:val="NoSpacing"/>
        <w:rPr>
          <w:rFonts w:cs="Times New Roman"/>
          <w:szCs w:val="24"/>
        </w:rPr>
      </w:pPr>
    </w:p>
    <w:p w14:paraId="29CDD301" w14:textId="77777777" w:rsidR="00F758A6" w:rsidRDefault="00F758A6" w:rsidP="00F758A6">
      <w:pPr>
        <w:pStyle w:val="NoSpacing"/>
        <w:rPr>
          <w:rFonts w:cs="Times New Roman"/>
          <w:szCs w:val="24"/>
        </w:rPr>
      </w:pPr>
    </w:p>
    <w:p w14:paraId="582484E2" w14:textId="77777777" w:rsidR="00F758A6" w:rsidRDefault="00F758A6" w:rsidP="00F758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May1474</w:t>
      </w:r>
      <w:r>
        <w:rPr>
          <w:rFonts w:cs="Times New Roman"/>
          <w:szCs w:val="24"/>
        </w:rPr>
        <w:tab/>
        <w:t>Gift of his goods and chattels to Henry Vavesour of London, brasier(q.v.).</w:t>
      </w:r>
    </w:p>
    <w:p w14:paraId="0C0AC2CC" w14:textId="77777777" w:rsidR="00F758A6" w:rsidRDefault="00F758A6" w:rsidP="00F758A6">
      <w:pPr>
        <w:pStyle w:val="NoSpacing"/>
        <w:ind w:left="144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58-82</w:t>
      </w:r>
      <w:r w:rsidRPr="00D02259">
        <w:rPr>
          <w:rFonts w:cs="Times New Roman"/>
          <w:szCs w:val="24"/>
        </w:rPr>
        <w:t xml:space="preserve">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61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171)</w:t>
      </w:r>
    </w:p>
    <w:p w14:paraId="6914F41B" w14:textId="77777777" w:rsidR="006F1232" w:rsidRDefault="006F1232" w:rsidP="006F12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1479</w:t>
      </w:r>
      <w:r>
        <w:rPr>
          <w:rFonts w:cs="Times New Roman"/>
          <w:szCs w:val="24"/>
        </w:rPr>
        <w:tab/>
        <w:t>He made his Will, in which he left brass pots and pans and latten</w:t>
      </w:r>
    </w:p>
    <w:p w14:paraId="63E5A0CC" w14:textId="77777777" w:rsidR="006F1232" w:rsidRDefault="006F1232" w:rsidP="006F12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candlesticks.</w:t>
      </w:r>
    </w:p>
    <w:p w14:paraId="38AD3D49" w14:textId="21052DFC" w:rsidR="006F1232" w:rsidRDefault="006F1232" w:rsidP="006F1232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(“English Medieval Industries” ed. John Blair and Nigel Ramsay pub. The Hambledon Press 1991 p.98)</w:t>
      </w:r>
    </w:p>
    <w:p w14:paraId="13DFC6C8" w14:textId="77777777" w:rsidR="00F758A6" w:rsidRDefault="00F758A6" w:rsidP="00F758A6">
      <w:pPr>
        <w:pStyle w:val="NoSpacing"/>
        <w:rPr>
          <w:rFonts w:cs="Times New Roman"/>
          <w:szCs w:val="24"/>
        </w:rPr>
      </w:pPr>
    </w:p>
    <w:p w14:paraId="0AD9A2C1" w14:textId="77777777" w:rsidR="00F758A6" w:rsidRDefault="00F758A6" w:rsidP="00F758A6">
      <w:pPr>
        <w:pStyle w:val="NoSpacing"/>
        <w:rPr>
          <w:rFonts w:cs="Times New Roman"/>
          <w:szCs w:val="24"/>
        </w:rPr>
      </w:pPr>
    </w:p>
    <w:p w14:paraId="5A456D26" w14:textId="77777777" w:rsidR="00F758A6" w:rsidRDefault="00F758A6" w:rsidP="00F758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May 2023</w:t>
      </w:r>
    </w:p>
    <w:p w14:paraId="4EF6E997" w14:textId="2C2E5CF7" w:rsidR="006F1232" w:rsidRDefault="006F1232" w:rsidP="00F758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July 2023</w:t>
      </w:r>
    </w:p>
    <w:p w14:paraId="3B3D278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C85BF" w14:textId="77777777" w:rsidR="00F758A6" w:rsidRDefault="00F758A6" w:rsidP="009139A6">
      <w:r>
        <w:separator/>
      </w:r>
    </w:p>
  </w:endnote>
  <w:endnote w:type="continuationSeparator" w:id="0">
    <w:p w14:paraId="645B5C27" w14:textId="77777777" w:rsidR="00F758A6" w:rsidRDefault="00F758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134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6954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20B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250D1" w14:textId="77777777" w:rsidR="00F758A6" w:rsidRDefault="00F758A6" w:rsidP="009139A6">
      <w:r>
        <w:separator/>
      </w:r>
    </w:p>
  </w:footnote>
  <w:footnote w:type="continuationSeparator" w:id="0">
    <w:p w14:paraId="7BAA0A9B" w14:textId="77777777" w:rsidR="00F758A6" w:rsidRDefault="00F758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1E2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F17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E09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8A6"/>
    <w:rsid w:val="000666E0"/>
    <w:rsid w:val="002510B7"/>
    <w:rsid w:val="005C130B"/>
    <w:rsid w:val="006F123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7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A1120"/>
  <w15:chartTrackingRefBased/>
  <w15:docId w15:val="{586929CD-DF33-4A69-9238-6D1049588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2023-05-14T12:16:00Z</dcterms:created>
  <dcterms:modified xsi:type="dcterms:W3CDTF">2023-07-21T08:06:00Z</dcterms:modified>
</cp:coreProperties>
</file>