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F0C23" w14:textId="33DDFF4A" w:rsidR="0059637E" w:rsidRDefault="0059637E" w:rsidP="005963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VAVESOUR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fl.1474)</w:t>
      </w:r>
    </w:p>
    <w:p w14:paraId="5BE081DB" w14:textId="3FE9F84E" w:rsidR="0059637E" w:rsidRDefault="0059637E" w:rsidP="005963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Brasier.</w:t>
      </w:r>
    </w:p>
    <w:p w14:paraId="08627FC0" w14:textId="77777777" w:rsidR="0059637E" w:rsidRDefault="0059637E" w:rsidP="0059637E">
      <w:pPr>
        <w:pStyle w:val="NoSpacing"/>
        <w:rPr>
          <w:rFonts w:cs="Times New Roman"/>
          <w:szCs w:val="24"/>
        </w:rPr>
      </w:pPr>
    </w:p>
    <w:p w14:paraId="2F68EC6A" w14:textId="77777777" w:rsidR="0059637E" w:rsidRDefault="0059637E" w:rsidP="0059637E">
      <w:pPr>
        <w:pStyle w:val="NoSpacing"/>
        <w:rPr>
          <w:rFonts w:cs="Times New Roman"/>
          <w:szCs w:val="24"/>
        </w:rPr>
      </w:pPr>
    </w:p>
    <w:p w14:paraId="7C603C61" w14:textId="046B1FFE" w:rsidR="0059637E" w:rsidRDefault="0059637E" w:rsidP="005963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May1474</w:t>
      </w:r>
      <w:r>
        <w:rPr>
          <w:rFonts w:cs="Times New Roman"/>
          <w:szCs w:val="24"/>
        </w:rPr>
        <w:tab/>
        <w:t xml:space="preserve">Nicholas </w:t>
      </w:r>
      <w:proofErr w:type="spellStart"/>
      <w:r>
        <w:rPr>
          <w:rFonts w:cs="Times New Roman"/>
          <w:szCs w:val="24"/>
        </w:rPr>
        <w:t>Vavesour</w:t>
      </w:r>
      <w:proofErr w:type="spellEnd"/>
      <w:r>
        <w:rPr>
          <w:rFonts w:cs="Times New Roman"/>
          <w:szCs w:val="24"/>
        </w:rPr>
        <w:t xml:space="preserve"> of London, brasier(q.v.), gifted his goods and chattels to </w:t>
      </w:r>
      <w:proofErr w:type="gramStart"/>
      <w:r>
        <w:rPr>
          <w:rFonts w:cs="Times New Roman"/>
          <w:szCs w:val="24"/>
        </w:rPr>
        <w:t>him</w:t>
      </w:r>
      <w:proofErr w:type="gramEnd"/>
    </w:p>
    <w:p w14:paraId="0CE5916A" w14:textId="09043D9A" w:rsidR="0059637E" w:rsidRDefault="0059637E" w:rsidP="0059637E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171)</w:t>
      </w:r>
    </w:p>
    <w:p w14:paraId="5E083CFD" w14:textId="77777777" w:rsidR="0059637E" w:rsidRDefault="0059637E" w:rsidP="0059637E">
      <w:pPr>
        <w:pStyle w:val="NoSpacing"/>
        <w:rPr>
          <w:rFonts w:cs="Times New Roman"/>
          <w:szCs w:val="24"/>
        </w:rPr>
      </w:pPr>
    </w:p>
    <w:p w14:paraId="7D189990" w14:textId="77777777" w:rsidR="0059637E" w:rsidRDefault="0059637E" w:rsidP="0059637E">
      <w:pPr>
        <w:pStyle w:val="NoSpacing"/>
        <w:rPr>
          <w:rFonts w:cs="Times New Roman"/>
          <w:szCs w:val="24"/>
        </w:rPr>
      </w:pPr>
    </w:p>
    <w:p w14:paraId="33C8197B" w14:textId="77777777" w:rsidR="0059637E" w:rsidRDefault="0059637E" w:rsidP="005963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 2023</w:t>
      </w:r>
    </w:p>
    <w:p w14:paraId="36D52B0A" w14:textId="1E865A61" w:rsidR="0059637E" w:rsidRPr="0059637E" w:rsidRDefault="0059637E" w:rsidP="0059637E">
      <w:pPr>
        <w:pStyle w:val="NoSpacing"/>
        <w:rPr>
          <w:rFonts w:cs="Times New Roman"/>
          <w:szCs w:val="24"/>
        </w:rPr>
      </w:pPr>
    </w:p>
    <w:sectPr w:rsidR="0059637E" w:rsidRPr="005963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2462B" w14:textId="77777777" w:rsidR="0059637E" w:rsidRDefault="0059637E" w:rsidP="009139A6">
      <w:r>
        <w:separator/>
      </w:r>
    </w:p>
  </w:endnote>
  <w:endnote w:type="continuationSeparator" w:id="0">
    <w:p w14:paraId="3D60C50F" w14:textId="77777777" w:rsidR="0059637E" w:rsidRDefault="005963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3CA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8638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7F4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EB450" w14:textId="77777777" w:rsidR="0059637E" w:rsidRDefault="0059637E" w:rsidP="009139A6">
      <w:r>
        <w:separator/>
      </w:r>
    </w:p>
  </w:footnote>
  <w:footnote w:type="continuationSeparator" w:id="0">
    <w:p w14:paraId="61A80F9D" w14:textId="77777777" w:rsidR="0059637E" w:rsidRDefault="005963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372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0F2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49C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37E"/>
    <w:rsid w:val="000666E0"/>
    <w:rsid w:val="002510B7"/>
    <w:rsid w:val="0059637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DEA62"/>
  <w15:chartTrackingRefBased/>
  <w15:docId w15:val="{D7783B1B-9B67-4D34-953E-49574BD75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8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2023-05-14T12:09:00Z</dcterms:created>
  <dcterms:modified xsi:type="dcterms:W3CDTF">2023-05-14T12:17:00Z</dcterms:modified>
</cp:coreProperties>
</file>