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0CC" w:rsidRDefault="006B10CC" w:rsidP="006B10CC">
      <w:pPr>
        <w:ind w:left="1440" w:hanging="1440"/>
      </w:pPr>
      <w:r>
        <w:rPr>
          <w:u w:val="single"/>
        </w:rPr>
        <w:t>sir William VAVASOUR</w:t>
      </w:r>
      <w:r>
        <w:t xml:space="preserve">     (fl.1460)</w:t>
      </w:r>
    </w:p>
    <w:p w:rsidR="006B10CC" w:rsidRDefault="006B10CC" w:rsidP="006B10CC">
      <w:r>
        <w:t>Rector of Burnsall.</w:t>
      </w:r>
    </w:p>
    <w:p w:rsidR="006B10CC" w:rsidRDefault="006B10CC" w:rsidP="006B10CC"/>
    <w:p w:rsidR="006B10CC" w:rsidRDefault="006B10CC" w:rsidP="006B10CC"/>
    <w:p w:rsidR="006B10CC" w:rsidRDefault="006B10CC" w:rsidP="006B10CC">
      <w:r>
        <w:t>14 Jan.1460</w:t>
      </w:r>
      <w:r>
        <w:tab/>
        <w:t>Gift to him and one other by John Vavasour(q.v.) and his wife, Elizabeth(q.v.),</w:t>
      </w:r>
    </w:p>
    <w:p w:rsidR="006B10CC" w:rsidRDefault="006B10CC" w:rsidP="006B10CC">
      <w:r>
        <w:tab/>
      </w:r>
      <w:r>
        <w:tab/>
        <w:t>of the manor of Askwith, near Otley, West Riding of Yorkshire.</w:t>
      </w:r>
    </w:p>
    <w:p w:rsidR="006B10CC" w:rsidRDefault="006B10CC" w:rsidP="006B10CC">
      <w:r>
        <w:tab/>
      </w:r>
      <w:r>
        <w:tab/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 ref.WYL 639/61)</w:t>
      </w:r>
    </w:p>
    <w:p w:rsidR="006B10CC" w:rsidRDefault="006B10CC" w:rsidP="006B10CC"/>
    <w:p w:rsidR="006B10CC" w:rsidRDefault="006B10CC" w:rsidP="006B10CC"/>
    <w:p w:rsidR="006B10CC" w:rsidRDefault="006B10CC" w:rsidP="006B10CC"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0CC" w:rsidRDefault="006B10CC" w:rsidP="00564E3C">
      <w:r>
        <w:separator/>
      </w:r>
    </w:p>
  </w:endnote>
  <w:endnote w:type="continuationSeparator" w:id="0">
    <w:p w:rsidR="006B10CC" w:rsidRDefault="006B10C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B10CC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0CC" w:rsidRDefault="006B10CC" w:rsidP="00564E3C">
      <w:r>
        <w:separator/>
      </w:r>
    </w:p>
  </w:footnote>
  <w:footnote w:type="continuationSeparator" w:id="0">
    <w:p w:rsidR="006B10CC" w:rsidRDefault="006B10C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0CC"/>
    <w:rsid w:val="00372DC6"/>
    <w:rsid w:val="00564E3C"/>
    <w:rsid w:val="0064591D"/>
    <w:rsid w:val="006B10C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43720-E7A4-4642-A679-FEC1122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0C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6B10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2016-02-17T20:38:00Z</dcterms:created>
  <dcterms:modified xsi:type="dcterms:W3CDTF">2016-02-17T20:39:00Z</dcterms:modified>
</cp:coreProperties>
</file>