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25E93" w14:textId="77777777" w:rsidR="008E41A5" w:rsidRDefault="008E41A5" w:rsidP="008E41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Brother William VAVASOUR</w:t>
      </w:r>
      <w:r>
        <w:rPr>
          <w:rFonts w:ascii="Times New Roman" w:hAnsi="Times New Roman" w:cs="Times New Roman"/>
          <w:sz w:val="24"/>
          <w:szCs w:val="24"/>
        </w:rPr>
        <w:t xml:space="preserve">      (fl.1484)</w:t>
      </w:r>
    </w:p>
    <w:p w14:paraId="0BC32691" w14:textId="60DEC7E6" w:rsidR="008E41A5" w:rsidRDefault="008E41A5" w:rsidP="008E41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Order of Friars Minor, York.</w:t>
      </w:r>
    </w:p>
    <w:p w14:paraId="58AB3136" w14:textId="77777777" w:rsidR="008E41A5" w:rsidRDefault="008E41A5" w:rsidP="008E41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8BC8B9" w14:textId="5394231C" w:rsidR="008E41A5" w:rsidRDefault="008E41A5" w:rsidP="008E41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5B4535" w14:textId="77777777" w:rsidR="00C50DEB" w:rsidRDefault="00C50DEB" w:rsidP="00C50D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Mar.1484</w:t>
      </w:r>
      <w:r>
        <w:rPr>
          <w:rFonts w:ascii="Times New Roman" w:hAnsi="Times New Roman" w:cs="Times New Roman"/>
          <w:sz w:val="24"/>
          <w:szCs w:val="24"/>
        </w:rPr>
        <w:tab/>
        <w:t>He was ordained acolyte in the conventual church of Holy Trinity, York,</w:t>
      </w:r>
    </w:p>
    <w:p w14:paraId="757AAF48" w14:textId="77777777" w:rsidR="00C50DEB" w:rsidRPr="00911497" w:rsidRDefault="00C50DEB" w:rsidP="00C50DE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by William Egremont, Bishop of Dromore(q.v.).</w:t>
      </w:r>
    </w:p>
    <w:p w14:paraId="7513BD8A" w14:textId="4B7B6F81" w:rsidR="00C50DEB" w:rsidRPr="00C50DEB" w:rsidRDefault="00C50DEB" w:rsidP="008E41A5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911497">
        <w:rPr>
          <w:rFonts w:ascii="Times New Roman" w:eastAsia="Calibri" w:hAnsi="Times New Roman" w:cs="Times New Roman"/>
          <w:sz w:val="24"/>
          <w:szCs w:val="24"/>
        </w:rPr>
        <w:tab/>
      </w:r>
      <w:r w:rsidRPr="00911497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.92)</w:t>
      </w:r>
    </w:p>
    <w:p w14:paraId="1FA02E76" w14:textId="77777777" w:rsidR="008E41A5" w:rsidRDefault="008E41A5" w:rsidP="008E41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Dec.1484</w:t>
      </w:r>
      <w:r>
        <w:rPr>
          <w:rFonts w:ascii="Times New Roman" w:hAnsi="Times New Roman" w:cs="Times New Roman"/>
          <w:sz w:val="24"/>
          <w:szCs w:val="24"/>
        </w:rPr>
        <w:tab/>
        <w:t>He was ordained subdeacon in the conventual church of the Austin Friars at</w:t>
      </w:r>
    </w:p>
    <w:p w14:paraId="5F2322C2" w14:textId="77777777" w:rsidR="008E41A5" w:rsidRDefault="008E41A5" w:rsidP="008E41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York by William Egremont, Bishop of Dromore(q.v.).</w:t>
      </w:r>
    </w:p>
    <w:p w14:paraId="61F947AA" w14:textId="77777777" w:rsidR="008E41A5" w:rsidRDefault="008E41A5" w:rsidP="008E41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(“York Clergy Ordinations 1475-1500” ed. David M. Smith p.101)</w:t>
      </w:r>
    </w:p>
    <w:p w14:paraId="333F20C5" w14:textId="77777777" w:rsidR="008E41A5" w:rsidRDefault="008E41A5" w:rsidP="008E41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7D90182" w14:textId="77777777" w:rsidR="008E41A5" w:rsidRDefault="008E41A5" w:rsidP="008E41A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1B86D4" w14:textId="59717736" w:rsidR="008E41A5" w:rsidRDefault="008E41A5" w:rsidP="008E41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2021</w:t>
      </w:r>
    </w:p>
    <w:p w14:paraId="70F73A2A" w14:textId="4D23ED8F" w:rsidR="00C50DEB" w:rsidRDefault="00C50DEB" w:rsidP="008E41A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October 2021</w:t>
      </w:r>
    </w:p>
    <w:p w14:paraId="012908E5" w14:textId="6A107277" w:rsidR="00BA00AB" w:rsidRPr="008E41A5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8E41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01B63" w14:textId="77777777" w:rsidR="001A737C" w:rsidRDefault="001A737C" w:rsidP="009139A6">
      <w:r>
        <w:separator/>
      </w:r>
    </w:p>
  </w:endnote>
  <w:endnote w:type="continuationSeparator" w:id="0">
    <w:p w14:paraId="171DCA6D" w14:textId="77777777" w:rsidR="001A737C" w:rsidRDefault="001A73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093B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5888B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A5E6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5911B" w14:textId="77777777" w:rsidR="001A737C" w:rsidRDefault="001A737C" w:rsidP="009139A6">
      <w:r>
        <w:separator/>
      </w:r>
    </w:p>
  </w:footnote>
  <w:footnote w:type="continuationSeparator" w:id="0">
    <w:p w14:paraId="5A48AD61" w14:textId="77777777" w:rsidR="001A737C" w:rsidRDefault="001A73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56E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792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CA5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1A5"/>
    <w:rsid w:val="000666E0"/>
    <w:rsid w:val="001A737C"/>
    <w:rsid w:val="002510B7"/>
    <w:rsid w:val="005C130B"/>
    <w:rsid w:val="00826F5C"/>
    <w:rsid w:val="008E41A5"/>
    <w:rsid w:val="009139A6"/>
    <w:rsid w:val="009448BB"/>
    <w:rsid w:val="00A3176C"/>
    <w:rsid w:val="00AE65F8"/>
    <w:rsid w:val="00BA00AB"/>
    <w:rsid w:val="00C50DE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92D9E0"/>
  <w15:chartTrackingRefBased/>
  <w15:docId w15:val="{EAB2748A-A1D2-4B38-BDC7-94D93B0B3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2021-05-06T18:49:00Z</dcterms:created>
  <dcterms:modified xsi:type="dcterms:W3CDTF">2021-10-25T08:57:00Z</dcterms:modified>
</cp:coreProperties>
</file>