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C2DD" w14:textId="77777777" w:rsidR="000E1397" w:rsidRDefault="000E1397" w:rsidP="000E1397">
      <w:pPr>
        <w:pStyle w:val="NoSpacing"/>
      </w:pPr>
      <w:r>
        <w:rPr>
          <w:u w:val="single"/>
        </w:rPr>
        <w:t>William VAVASOUR</w:t>
      </w:r>
      <w:r>
        <w:t xml:space="preserve">         (fl.1477)</w:t>
      </w:r>
    </w:p>
    <w:p w14:paraId="0E3F7F17" w14:textId="77777777" w:rsidR="000E1397" w:rsidRDefault="000E1397" w:rsidP="000E1397">
      <w:pPr>
        <w:pStyle w:val="NoSpacing"/>
      </w:pPr>
      <w:r>
        <w:t>Esquire.</w:t>
      </w:r>
    </w:p>
    <w:p w14:paraId="34FB50ED" w14:textId="77777777" w:rsidR="000E1397" w:rsidRDefault="000E1397" w:rsidP="000E1397">
      <w:pPr>
        <w:pStyle w:val="NoSpacing"/>
      </w:pPr>
    </w:p>
    <w:p w14:paraId="285C5716" w14:textId="77777777" w:rsidR="000E1397" w:rsidRDefault="000E1397" w:rsidP="000E1397">
      <w:pPr>
        <w:pStyle w:val="NoSpacing"/>
      </w:pPr>
    </w:p>
    <w:p w14:paraId="7985A94D" w14:textId="77777777" w:rsidR="000E1397" w:rsidRDefault="000E1397" w:rsidP="000E1397">
      <w:pPr>
        <w:pStyle w:val="NoSpacing"/>
      </w:pPr>
      <w:r>
        <w:t>21 Oct.1477</w:t>
      </w:r>
      <w:r>
        <w:tab/>
        <w:t>He was one of those who were commissioned to arrest Richard</w:t>
      </w:r>
    </w:p>
    <w:p w14:paraId="17BCE5A9" w14:textId="77777777" w:rsidR="000E1397" w:rsidRDefault="000E1397" w:rsidP="000E1397">
      <w:pPr>
        <w:pStyle w:val="NoSpacing"/>
      </w:pPr>
      <w:r>
        <w:tab/>
      </w:r>
      <w:r>
        <w:tab/>
      </w:r>
      <w:proofErr w:type="spellStart"/>
      <w:r>
        <w:t>Hagthorpe</w:t>
      </w:r>
      <w:proofErr w:type="spellEnd"/>
      <w:r>
        <w:t xml:space="preserve">(q.v.) and Thomas </w:t>
      </w:r>
      <w:proofErr w:type="spellStart"/>
      <w:r>
        <w:t>Hagthorpe</w:t>
      </w:r>
      <w:proofErr w:type="spellEnd"/>
      <w:r>
        <w:t>(q.v.) and take them before the</w:t>
      </w:r>
    </w:p>
    <w:p w14:paraId="44C35372" w14:textId="77777777" w:rsidR="000E1397" w:rsidRDefault="000E1397" w:rsidP="000E1397">
      <w:pPr>
        <w:pStyle w:val="NoSpacing"/>
      </w:pPr>
      <w:r>
        <w:tab/>
      </w:r>
      <w:r>
        <w:tab/>
        <w:t>King and Council.    (C.P.R. 1476-85 p.78)</w:t>
      </w:r>
    </w:p>
    <w:p w14:paraId="14650818" w14:textId="77777777" w:rsidR="000E1397" w:rsidRDefault="000E1397" w:rsidP="000E1397">
      <w:pPr>
        <w:pStyle w:val="NoSpacing"/>
      </w:pPr>
    </w:p>
    <w:p w14:paraId="02F445BB" w14:textId="77777777" w:rsidR="000E1397" w:rsidRDefault="000E1397" w:rsidP="000E1397">
      <w:pPr>
        <w:pStyle w:val="NoSpacing"/>
      </w:pPr>
    </w:p>
    <w:p w14:paraId="7023D592" w14:textId="77777777" w:rsidR="000E1397" w:rsidRDefault="000E1397" w:rsidP="000E1397">
      <w:pPr>
        <w:pStyle w:val="NoSpacing"/>
      </w:pPr>
      <w:r>
        <w:t>21 July 2025</w:t>
      </w:r>
    </w:p>
    <w:p w14:paraId="5965DF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1963" w14:textId="77777777" w:rsidR="000E1397" w:rsidRDefault="000E1397" w:rsidP="009139A6">
      <w:r>
        <w:separator/>
      </w:r>
    </w:p>
  </w:endnote>
  <w:endnote w:type="continuationSeparator" w:id="0">
    <w:p w14:paraId="4C52DD44" w14:textId="77777777" w:rsidR="000E1397" w:rsidRDefault="000E13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53D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D1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01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A8B68" w14:textId="77777777" w:rsidR="000E1397" w:rsidRDefault="000E1397" w:rsidP="009139A6">
      <w:r>
        <w:separator/>
      </w:r>
    </w:p>
  </w:footnote>
  <w:footnote w:type="continuationSeparator" w:id="0">
    <w:p w14:paraId="2D5EC65F" w14:textId="77777777" w:rsidR="000E1397" w:rsidRDefault="000E13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4E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BB2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011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97"/>
    <w:rsid w:val="000666E0"/>
    <w:rsid w:val="000A2E7A"/>
    <w:rsid w:val="000E1397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325E6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07FC"/>
  <w15:chartTrackingRefBased/>
  <w15:docId w15:val="{8FB60FBD-D7EB-4C54-901D-CD97EF5E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2025-07-21T12:27:00Z</dcterms:created>
  <dcterms:modified xsi:type="dcterms:W3CDTF">2025-07-21T12:28:00Z</dcterms:modified>
</cp:coreProperties>
</file>