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381F48" w14:textId="3C4BFB2F" w:rsidR="00BA00AB" w:rsidRDefault="00460DC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VAVASOUR</w:t>
      </w:r>
      <w:r>
        <w:rPr>
          <w:rFonts w:cs="Times New Roman"/>
          <w:szCs w:val="24"/>
        </w:rPr>
        <w:t xml:space="preserve">      (d.1472)</w:t>
      </w:r>
    </w:p>
    <w:p w14:paraId="19D42E35" w14:textId="1FECE674" w:rsidR="00460DCA" w:rsidRDefault="00460DC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Rector of Burnsall, Yorkshire.</w:t>
      </w:r>
    </w:p>
    <w:p w14:paraId="7DA84E70" w14:textId="77777777" w:rsidR="00460DCA" w:rsidRDefault="00460DCA" w:rsidP="009139A6">
      <w:pPr>
        <w:pStyle w:val="NoSpacing"/>
        <w:rPr>
          <w:rFonts w:cs="Times New Roman"/>
          <w:szCs w:val="24"/>
        </w:rPr>
      </w:pPr>
    </w:p>
    <w:p w14:paraId="7B6959A5" w14:textId="77777777" w:rsidR="00460DCA" w:rsidRDefault="00460DCA" w:rsidP="009139A6">
      <w:pPr>
        <w:pStyle w:val="NoSpacing"/>
        <w:rPr>
          <w:rFonts w:cs="Times New Roman"/>
          <w:szCs w:val="24"/>
        </w:rPr>
      </w:pPr>
    </w:p>
    <w:p w14:paraId="260DE1E9" w14:textId="16EB22A5" w:rsidR="00460DCA" w:rsidRDefault="00460DC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Jan.1472</w:t>
      </w:r>
      <w:r>
        <w:rPr>
          <w:rFonts w:cs="Times New Roman"/>
          <w:szCs w:val="24"/>
        </w:rPr>
        <w:tab/>
        <w:t>He made his Will.   (W.Y.R. p.174)</w:t>
      </w:r>
    </w:p>
    <w:p w14:paraId="7A7B86F6" w14:textId="5C652D33" w:rsidR="00460DCA" w:rsidRDefault="00460DC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Feb.</w:t>
      </w:r>
      <w:r>
        <w:rPr>
          <w:rFonts w:cs="Times New Roman"/>
          <w:szCs w:val="24"/>
        </w:rPr>
        <w:tab/>
        <w:t>Probate of his Will.  (ibid.)</w:t>
      </w:r>
    </w:p>
    <w:p w14:paraId="2BEC96CC" w14:textId="77777777" w:rsidR="00460DCA" w:rsidRDefault="00460DCA" w:rsidP="009139A6">
      <w:pPr>
        <w:pStyle w:val="NoSpacing"/>
        <w:rPr>
          <w:rFonts w:cs="Times New Roman"/>
          <w:szCs w:val="24"/>
        </w:rPr>
      </w:pPr>
    </w:p>
    <w:p w14:paraId="7C140F8F" w14:textId="77777777" w:rsidR="00460DCA" w:rsidRDefault="00460DCA" w:rsidP="009139A6">
      <w:pPr>
        <w:pStyle w:val="NoSpacing"/>
        <w:rPr>
          <w:rFonts w:cs="Times New Roman"/>
          <w:szCs w:val="24"/>
        </w:rPr>
      </w:pPr>
    </w:p>
    <w:p w14:paraId="7F763E6E" w14:textId="4055FF97" w:rsidR="00460DCA" w:rsidRPr="00460DCA" w:rsidRDefault="00460DC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May 2024</w:t>
      </w:r>
    </w:p>
    <w:sectPr w:rsidR="00460DCA" w:rsidRPr="00460DC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BA5360" w14:textId="77777777" w:rsidR="00460DCA" w:rsidRDefault="00460DCA" w:rsidP="009139A6">
      <w:r>
        <w:separator/>
      </w:r>
    </w:p>
  </w:endnote>
  <w:endnote w:type="continuationSeparator" w:id="0">
    <w:p w14:paraId="71B383C8" w14:textId="77777777" w:rsidR="00460DCA" w:rsidRDefault="00460DC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D4603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44764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7BFA8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B26489" w14:textId="77777777" w:rsidR="00460DCA" w:rsidRDefault="00460DCA" w:rsidP="009139A6">
      <w:r>
        <w:separator/>
      </w:r>
    </w:p>
  </w:footnote>
  <w:footnote w:type="continuationSeparator" w:id="0">
    <w:p w14:paraId="156F8047" w14:textId="77777777" w:rsidR="00460DCA" w:rsidRDefault="00460DC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436AB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2DCC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AB6C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DCA"/>
    <w:rsid w:val="000666E0"/>
    <w:rsid w:val="002510B7"/>
    <w:rsid w:val="00270799"/>
    <w:rsid w:val="00460DCA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A0E01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FB8DE"/>
  <w15:chartTrackingRefBased/>
  <w15:docId w15:val="{0209A931-8539-4219-B1FC-9B5FF0EF4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2024-05-21T11:24:00Z</dcterms:created>
  <dcterms:modified xsi:type="dcterms:W3CDTF">2024-05-21T11:27:00Z</dcterms:modified>
</cp:coreProperties>
</file>