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1B2E5" w14:textId="77777777" w:rsidR="0057009C" w:rsidRDefault="0057009C" w:rsidP="0057009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VAVASOUR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4FA8D6AE" w14:textId="77777777" w:rsidR="0057009C" w:rsidRDefault="0057009C" w:rsidP="0057009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B40A2BC" w14:textId="77777777" w:rsidR="0057009C" w:rsidRDefault="0057009C" w:rsidP="0057009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9AFD1C1" w14:textId="77777777" w:rsidR="0057009C" w:rsidRDefault="0057009C" w:rsidP="0057009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090E8939" w14:textId="77777777" w:rsidR="0057009C" w:rsidRDefault="0057009C" w:rsidP="0057009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DB2F45A" w14:textId="77777777" w:rsidR="0057009C" w:rsidRDefault="0057009C" w:rsidP="0057009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554CD5B" w14:textId="77777777" w:rsidR="0057009C" w:rsidRDefault="0057009C" w:rsidP="0057009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4156D96D" w14:textId="77777777" w:rsidR="0057009C" w:rsidRDefault="0057009C" w:rsidP="0057009C">
      <w:pPr>
        <w:pStyle w:val="NoSpacing"/>
        <w:rPr>
          <w:rFonts w:eastAsia="Times New Roman" w:cs="Times New Roman"/>
          <w:szCs w:val="24"/>
        </w:rPr>
      </w:pPr>
    </w:p>
    <w:p w14:paraId="3BDFFB5F" w14:textId="77777777" w:rsidR="0057009C" w:rsidRDefault="0057009C" w:rsidP="0057009C">
      <w:pPr>
        <w:pStyle w:val="NoSpacing"/>
        <w:rPr>
          <w:rFonts w:eastAsia="Times New Roman" w:cs="Times New Roman"/>
          <w:szCs w:val="24"/>
        </w:rPr>
      </w:pPr>
    </w:p>
    <w:p w14:paraId="1ABB3E03" w14:textId="77777777" w:rsidR="0057009C" w:rsidRDefault="0057009C" w:rsidP="0057009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7083FE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F56C4" w14:textId="77777777" w:rsidR="0057009C" w:rsidRDefault="0057009C" w:rsidP="009139A6">
      <w:r>
        <w:separator/>
      </w:r>
    </w:p>
  </w:endnote>
  <w:endnote w:type="continuationSeparator" w:id="0">
    <w:p w14:paraId="7C4E07CE" w14:textId="77777777" w:rsidR="0057009C" w:rsidRDefault="005700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107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90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059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2C5BE" w14:textId="77777777" w:rsidR="0057009C" w:rsidRDefault="0057009C" w:rsidP="009139A6">
      <w:r>
        <w:separator/>
      </w:r>
    </w:p>
  </w:footnote>
  <w:footnote w:type="continuationSeparator" w:id="0">
    <w:p w14:paraId="15A1B8B2" w14:textId="77777777" w:rsidR="0057009C" w:rsidRDefault="005700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F94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AE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CC2E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9C"/>
    <w:rsid w:val="000666E0"/>
    <w:rsid w:val="002510B7"/>
    <w:rsid w:val="0057009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AECC7"/>
  <w15:chartTrackingRefBased/>
  <w15:docId w15:val="{E8D9B56B-DC9F-43FD-B59A-187CE4F9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2023-09-14T19:46:00Z</dcterms:created>
  <dcterms:modified xsi:type="dcterms:W3CDTF">2023-09-14T19:47:00Z</dcterms:modified>
</cp:coreProperties>
</file>