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3D271" w14:textId="77777777" w:rsidR="00F40F3F" w:rsidRDefault="00F40F3F" w:rsidP="00F40F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VAVASOUR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fl.1479)</w:t>
      </w:r>
    </w:p>
    <w:p w14:paraId="5EBD0062" w14:textId="77777777" w:rsidR="00F40F3F" w:rsidRDefault="00F40F3F" w:rsidP="00F40F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Vicar of the parish church of North Bovey, Devon.</w:t>
      </w:r>
    </w:p>
    <w:p w14:paraId="13C48672" w14:textId="77777777" w:rsidR="00F40F3F" w:rsidRDefault="00F40F3F" w:rsidP="00F40F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668AE5" w14:textId="77777777" w:rsidR="00F40F3F" w:rsidRDefault="00F40F3F" w:rsidP="00F40F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EB57F7" w14:textId="77777777" w:rsidR="00F40F3F" w:rsidRDefault="00F40F3F" w:rsidP="00F40F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Oct.1479</w:t>
      </w:r>
      <w:r>
        <w:rPr>
          <w:rFonts w:ascii="Times New Roman" w:hAnsi="Times New Roman" w:cs="Times New Roman"/>
          <w:sz w:val="24"/>
          <w:szCs w:val="24"/>
        </w:rPr>
        <w:tab/>
        <w:t>He had died by this time.</w:t>
      </w:r>
    </w:p>
    <w:p w14:paraId="549AAAC5" w14:textId="77777777" w:rsidR="00F40F3F" w:rsidRDefault="00F40F3F" w:rsidP="00F40F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p.163)</w:t>
      </w:r>
    </w:p>
    <w:p w14:paraId="4C963423" w14:textId="77777777" w:rsidR="00F40F3F" w:rsidRDefault="00F40F3F" w:rsidP="00F40F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5B041F" w14:textId="77777777" w:rsidR="00F40F3F" w:rsidRDefault="00F40F3F" w:rsidP="00F40F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B9F831" w14:textId="77777777" w:rsidR="00F40F3F" w:rsidRDefault="00F40F3F" w:rsidP="00F40F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June 2021</w:t>
      </w:r>
    </w:p>
    <w:p w14:paraId="1BCE3B8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0006AE" w14:textId="77777777" w:rsidR="00F40F3F" w:rsidRDefault="00F40F3F" w:rsidP="009139A6">
      <w:r>
        <w:separator/>
      </w:r>
    </w:p>
  </w:endnote>
  <w:endnote w:type="continuationSeparator" w:id="0">
    <w:p w14:paraId="7B5AEFD3" w14:textId="77777777" w:rsidR="00F40F3F" w:rsidRDefault="00F40F3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6734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C075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DC95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CE0F38" w14:textId="77777777" w:rsidR="00F40F3F" w:rsidRDefault="00F40F3F" w:rsidP="009139A6">
      <w:r>
        <w:separator/>
      </w:r>
    </w:p>
  </w:footnote>
  <w:footnote w:type="continuationSeparator" w:id="0">
    <w:p w14:paraId="25B3EB8F" w14:textId="77777777" w:rsidR="00F40F3F" w:rsidRDefault="00F40F3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69EB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F925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A27D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F3F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40F3F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8D1FD"/>
  <w15:chartTrackingRefBased/>
  <w15:docId w15:val="{1D2FB576-F098-4376-A4FF-E983C8EB1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2021-06-11T21:15:00Z</dcterms:created>
  <dcterms:modified xsi:type="dcterms:W3CDTF">2021-06-11T21:15:00Z</dcterms:modified>
</cp:coreProperties>
</file>