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A8BD2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rPr>
          <w:u w:val="single"/>
        </w:rPr>
        <w:t>Thomas VAVASOUR</w:t>
      </w:r>
      <w:r>
        <w:t xml:space="preserve">       (fl.1485)</w:t>
      </w:r>
    </w:p>
    <w:p w14:paraId="23D2B0E9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t xml:space="preserve">Vicar of </w:t>
      </w:r>
      <w:proofErr w:type="spellStart"/>
      <w:r>
        <w:t>Kercolston</w:t>
      </w:r>
      <w:proofErr w:type="spellEnd"/>
      <w:r>
        <w:t>, Nottinghamshire.</w:t>
      </w:r>
    </w:p>
    <w:p w14:paraId="64D9A845" w14:textId="77777777" w:rsidR="003C070B" w:rsidRDefault="003C070B" w:rsidP="003C070B">
      <w:pPr>
        <w:pStyle w:val="NoSpacing"/>
        <w:tabs>
          <w:tab w:val="left" w:pos="1440"/>
        </w:tabs>
        <w:jc w:val="both"/>
      </w:pPr>
    </w:p>
    <w:p w14:paraId="0D193FCD" w14:textId="77777777" w:rsidR="003C070B" w:rsidRDefault="003C070B" w:rsidP="003C070B">
      <w:pPr>
        <w:pStyle w:val="NoSpacing"/>
        <w:tabs>
          <w:tab w:val="left" w:pos="1440"/>
        </w:tabs>
        <w:jc w:val="both"/>
      </w:pPr>
    </w:p>
    <w:p w14:paraId="1CB1620F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t>20 Dec.1485</w:t>
      </w:r>
      <w:r>
        <w:tab/>
        <w:t>He was dead by this date.</w:t>
      </w:r>
    </w:p>
    <w:p w14:paraId="5C0B90F8" w14:textId="77777777" w:rsidR="003C070B" w:rsidRDefault="003C070B" w:rsidP="003C070B">
      <w:pPr>
        <w:pStyle w:val="NoSpacing"/>
        <w:ind w:left="720" w:firstLine="720"/>
      </w:pPr>
      <w:r>
        <w:t>(“The Register of Thomas Rotherham, Archbishop of York 1480-1500</w:t>
      </w:r>
    </w:p>
    <w:p w14:paraId="42C56AC9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2A9E820E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tab/>
        <w:t>p.51)</w:t>
      </w:r>
    </w:p>
    <w:p w14:paraId="1DF00F2E" w14:textId="77777777" w:rsidR="003C070B" w:rsidRDefault="003C070B" w:rsidP="003C070B">
      <w:pPr>
        <w:pStyle w:val="NoSpacing"/>
        <w:tabs>
          <w:tab w:val="left" w:pos="1440"/>
        </w:tabs>
        <w:jc w:val="both"/>
      </w:pPr>
    </w:p>
    <w:p w14:paraId="1D83251D" w14:textId="77777777" w:rsidR="003C070B" w:rsidRDefault="003C070B" w:rsidP="003C070B">
      <w:pPr>
        <w:pStyle w:val="NoSpacing"/>
        <w:tabs>
          <w:tab w:val="left" w:pos="1440"/>
        </w:tabs>
        <w:jc w:val="both"/>
      </w:pPr>
    </w:p>
    <w:p w14:paraId="4B33955D" w14:textId="77777777" w:rsidR="003C070B" w:rsidRDefault="003C070B" w:rsidP="003C070B">
      <w:pPr>
        <w:pStyle w:val="NoSpacing"/>
        <w:tabs>
          <w:tab w:val="left" w:pos="1440"/>
        </w:tabs>
        <w:jc w:val="both"/>
      </w:pPr>
      <w:r>
        <w:t>15 December 2019</w:t>
      </w:r>
    </w:p>
    <w:p w14:paraId="71899DBC" w14:textId="77777777" w:rsidR="006B2F86" w:rsidRPr="00E71FC3" w:rsidRDefault="003C070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0B338" w14:textId="77777777" w:rsidR="003C070B" w:rsidRDefault="003C070B" w:rsidP="00E71FC3">
      <w:pPr>
        <w:spacing w:after="0" w:line="240" w:lineRule="auto"/>
      </w:pPr>
      <w:r>
        <w:separator/>
      </w:r>
    </w:p>
  </w:endnote>
  <w:endnote w:type="continuationSeparator" w:id="0">
    <w:p w14:paraId="2B8094A9" w14:textId="77777777" w:rsidR="003C070B" w:rsidRDefault="003C07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514D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52C22" w14:textId="77777777" w:rsidR="003C070B" w:rsidRDefault="003C070B" w:rsidP="00E71FC3">
      <w:pPr>
        <w:spacing w:after="0" w:line="240" w:lineRule="auto"/>
      </w:pPr>
      <w:r>
        <w:separator/>
      </w:r>
    </w:p>
  </w:footnote>
  <w:footnote w:type="continuationSeparator" w:id="0">
    <w:p w14:paraId="0B7F19C9" w14:textId="77777777" w:rsidR="003C070B" w:rsidRDefault="003C07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70B"/>
    <w:rsid w:val="001A7C09"/>
    <w:rsid w:val="003C070B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106D3"/>
  <w15:chartTrackingRefBased/>
  <w15:docId w15:val="{DC99A66B-5CAB-4AE7-B947-376A8CA25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2020-01-04T21:09:00Z</dcterms:created>
  <dcterms:modified xsi:type="dcterms:W3CDTF">2020-01-04T21:10:00Z</dcterms:modified>
</cp:coreProperties>
</file>