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5E1F0" w14:textId="77777777" w:rsidR="00814D7A" w:rsidRDefault="00814D7A" w:rsidP="00814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Henry VAVASOUR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d.1499-1500)</w:t>
      </w:r>
    </w:p>
    <w:p w14:paraId="5D9976CC" w14:textId="77777777" w:rsidR="00814D7A" w:rsidRDefault="00814D7A" w:rsidP="00814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Hesilwood</w:t>
      </w:r>
      <w:proofErr w:type="spellEnd"/>
      <w:r>
        <w:rPr>
          <w:rFonts w:cs="Times New Roman"/>
          <w:szCs w:val="24"/>
        </w:rPr>
        <w:t>, West Riding of Yorkshire.</w:t>
      </w:r>
    </w:p>
    <w:p w14:paraId="636F5C4E" w14:textId="77777777" w:rsidR="00814D7A" w:rsidRDefault="00814D7A" w:rsidP="00814D7A">
      <w:pPr>
        <w:pStyle w:val="NoSpacing"/>
        <w:rPr>
          <w:rFonts w:cs="Times New Roman"/>
          <w:szCs w:val="24"/>
        </w:rPr>
      </w:pPr>
    </w:p>
    <w:p w14:paraId="42350144" w14:textId="77777777" w:rsidR="00814D7A" w:rsidRDefault="00814D7A" w:rsidP="00814D7A">
      <w:pPr>
        <w:pStyle w:val="NoSpacing"/>
        <w:rPr>
          <w:rFonts w:cs="Times New Roman"/>
          <w:szCs w:val="24"/>
        </w:rPr>
      </w:pPr>
    </w:p>
    <w:p w14:paraId="067E5AE2" w14:textId="77777777" w:rsidR="00814D7A" w:rsidRDefault="00814D7A" w:rsidP="00814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Sep.1499</w:t>
      </w:r>
      <w:r>
        <w:rPr>
          <w:rFonts w:cs="Times New Roman"/>
          <w:szCs w:val="24"/>
        </w:rPr>
        <w:tab/>
        <w:t>He made his Will.   (W.Y.R. p.174)</w:t>
      </w:r>
    </w:p>
    <w:p w14:paraId="38714706" w14:textId="77777777" w:rsidR="00814D7A" w:rsidRDefault="00814D7A" w:rsidP="00814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Apr.1500</w:t>
      </w:r>
      <w:r>
        <w:rPr>
          <w:rFonts w:cs="Times New Roman"/>
          <w:szCs w:val="24"/>
        </w:rPr>
        <w:tab/>
        <w:t>Probate of his Will.   (ibid.)</w:t>
      </w:r>
    </w:p>
    <w:p w14:paraId="6CBE907C" w14:textId="77777777" w:rsidR="00814D7A" w:rsidRDefault="00814D7A" w:rsidP="00814D7A">
      <w:pPr>
        <w:pStyle w:val="NoSpacing"/>
        <w:rPr>
          <w:rFonts w:cs="Times New Roman"/>
          <w:szCs w:val="24"/>
        </w:rPr>
      </w:pPr>
    </w:p>
    <w:p w14:paraId="65B9E70C" w14:textId="77777777" w:rsidR="00814D7A" w:rsidRDefault="00814D7A" w:rsidP="00814D7A">
      <w:pPr>
        <w:pStyle w:val="NoSpacing"/>
        <w:rPr>
          <w:rFonts w:cs="Times New Roman"/>
          <w:szCs w:val="24"/>
        </w:rPr>
      </w:pPr>
    </w:p>
    <w:p w14:paraId="27E196E5" w14:textId="77777777" w:rsidR="00814D7A" w:rsidRDefault="00814D7A" w:rsidP="00814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099513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B5194" w14:textId="77777777" w:rsidR="00814D7A" w:rsidRDefault="00814D7A" w:rsidP="009139A6">
      <w:r>
        <w:separator/>
      </w:r>
    </w:p>
  </w:endnote>
  <w:endnote w:type="continuationSeparator" w:id="0">
    <w:p w14:paraId="63F3F4D6" w14:textId="77777777" w:rsidR="00814D7A" w:rsidRDefault="00814D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B10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AA8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90A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72746" w14:textId="77777777" w:rsidR="00814D7A" w:rsidRDefault="00814D7A" w:rsidP="009139A6">
      <w:r>
        <w:separator/>
      </w:r>
    </w:p>
  </w:footnote>
  <w:footnote w:type="continuationSeparator" w:id="0">
    <w:p w14:paraId="6A831308" w14:textId="77777777" w:rsidR="00814D7A" w:rsidRDefault="00814D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D50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C40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097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7A"/>
    <w:rsid w:val="000666E0"/>
    <w:rsid w:val="002510B7"/>
    <w:rsid w:val="00270799"/>
    <w:rsid w:val="005C130B"/>
    <w:rsid w:val="00814D7A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B2C5B"/>
  <w15:chartTrackingRefBased/>
  <w15:docId w15:val="{97DB7C34-729E-421B-8A04-CDA4255C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2024-05-16T18:12:00Z</dcterms:created>
  <dcterms:modified xsi:type="dcterms:W3CDTF">2024-05-16T18:12:00Z</dcterms:modified>
</cp:coreProperties>
</file>