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E6E45" w14:textId="6C8D47DD" w:rsidR="00BA00AB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Leonard VAVASOUR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30AD8B5" w14:textId="2F7D4950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Hazlewood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725681" w14:textId="616D87E6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37844" w14:textId="1A29B042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5B8880" w14:textId="46D75FFA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4F89E292" w14:textId="7C913BD1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6AB0B97C" w14:textId="0251694B" w:rsidR="00C17D89" w:rsidRDefault="00C17D89" w:rsidP="00C92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 w:rsidR="00C92227">
        <w:rPr>
          <w:rFonts w:ascii="Times New Roman" w:hAnsi="Times New Roman" w:cs="Times New Roman"/>
          <w:sz w:val="24"/>
          <w:szCs w:val="24"/>
        </w:rPr>
        <w:t>.94)</w:t>
      </w:r>
    </w:p>
    <w:p w14:paraId="578D250D" w14:textId="5CD34175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30843" w14:textId="50E0B540" w:rsid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9639F5" w14:textId="72CEFA92" w:rsidR="00C17D89" w:rsidRPr="00C17D89" w:rsidRDefault="00C17D8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2021</w:t>
      </w:r>
      <w:r w:rsidR="00C9222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17D89" w:rsidRPr="00C17D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6EC39" w14:textId="77777777" w:rsidR="00C17D89" w:rsidRDefault="00C17D89" w:rsidP="009139A6">
      <w:r>
        <w:separator/>
      </w:r>
    </w:p>
  </w:endnote>
  <w:endnote w:type="continuationSeparator" w:id="0">
    <w:p w14:paraId="1934D84D" w14:textId="77777777" w:rsidR="00C17D89" w:rsidRDefault="00C17D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094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0A9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2A9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9288D" w14:textId="77777777" w:rsidR="00C17D89" w:rsidRDefault="00C17D89" w:rsidP="009139A6">
      <w:r>
        <w:separator/>
      </w:r>
    </w:p>
  </w:footnote>
  <w:footnote w:type="continuationSeparator" w:id="0">
    <w:p w14:paraId="05727AA1" w14:textId="77777777" w:rsidR="00C17D89" w:rsidRDefault="00C17D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3BB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C1E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E63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89"/>
    <w:rsid w:val="000666E0"/>
    <w:rsid w:val="002510B7"/>
    <w:rsid w:val="005C130B"/>
    <w:rsid w:val="00826F5C"/>
    <w:rsid w:val="009139A6"/>
    <w:rsid w:val="009448BB"/>
    <w:rsid w:val="00A3176C"/>
    <w:rsid w:val="00BA00AB"/>
    <w:rsid w:val="00C17D89"/>
    <w:rsid w:val="00C9222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30B8"/>
  <w15:chartTrackingRefBased/>
  <w15:docId w15:val="{2DC76A8B-3FD9-4D35-8BB5-E95257ED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78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2021-03-01T12:30:00Z</dcterms:created>
  <dcterms:modified xsi:type="dcterms:W3CDTF">2021-03-01T13:48:00Z</dcterms:modified>
</cp:coreProperties>
</file>