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4278A" w14:textId="77777777" w:rsidR="00D04FA3" w:rsidRDefault="00D04FA3" w:rsidP="00D04FA3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VAVASOUR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243DCA6D" w14:textId="77777777" w:rsidR="00D04FA3" w:rsidRDefault="00D04FA3" w:rsidP="00D04FA3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Weston. Husbandman.</w:t>
      </w:r>
    </w:p>
    <w:p w14:paraId="718B83A6" w14:textId="77777777" w:rsidR="00D04FA3" w:rsidRDefault="00D04FA3" w:rsidP="00D04FA3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10465F29" w14:textId="77777777" w:rsidR="00D04FA3" w:rsidRDefault="00D04FA3" w:rsidP="00D04FA3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76BD5213" w14:textId="77777777" w:rsidR="00D04FA3" w:rsidRDefault="00D04FA3" w:rsidP="00D04FA3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appears in the Plea Rolls.</w:t>
      </w:r>
    </w:p>
    <w:p w14:paraId="5802AD38" w14:textId="77777777" w:rsidR="00D04FA3" w:rsidRDefault="00D04FA3" w:rsidP="00D04FA3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738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79BC232B" w14:textId="77777777" w:rsidR="00D04FA3" w:rsidRDefault="00D04FA3" w:rsidP="00D04FA3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419E230E" w14:textId="77777777" w:rsidR="00D04FA3" w:rsidRDefault="00D04FA3" w:rsidP="00D04FA3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6AB3A26E" w14:textId="77777777" w:rsidR="00D04FA3" w:rsidRDefault="00D04FA3" w:rsidP="00D04FA3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March 2022</w:t>
      </w:r>
    </w:p>
    <w:p w14:paraId="2857A8D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8EB98" w14:textId="77777777" w:rsidR="00D04FA3" w:rsidRDefault="00D04FA3" w:rsidP="009139A6">
      <w:r>
        <w:separator/>
      </w:r>
    </w:p>
  </w:endnote>
  <w:endnote w:type="continuationSeparator" w:id="0">
    <w:p w14:paraId="4F5B547C" w14:textId="77777777" w:rsidR="00D04FA3" w:rsidRDefault="00D04FA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4E00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D057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FAAB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6048B" w14:textId="77777777" w:rsidR="00D04FA3" w:rsidRDefault="00D04FA3" w:rsidP="009139A6">
      <w:r>
        <w:separator/>
      </w:r>
    </w:p>
  </w:footnote>
  <w:footnote w:type="continuationSeparator" w:id="0">
    <w:p w14:paraId="042CAD8D" w14:textId="77777777" w:rsidR="00D04FA3" w:rsidRDefault="00D04FA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4CEA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2FB1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9126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FA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04FA3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50A43"/>
  <w15:chartTrackingRefBased/>
  <w15:docId w15:val="{F409A054-7B75-4DE9-A014-51EF28B3C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04FA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2022-03-13T16:24:00Z</dcterms:created>
  <dcterms:modified xsi:type="dcterms:W3CDTF">2022-03-13T16:25:00Z</dcterms:modified>
</cp:coreProperties>
</file>