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CE162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VAVASOUR</w:t>
      </w:r>
      <w:bookmarkStart w:id="0" w:name="_GoBack"/>
      <w:bookmarkEnd w:id="0"/>
      <w:r w:rsidR="00C80C5A">
        <w:rPr>
          <w:rFonts w:ascii="Times New Roman" w:hAnsi="Times New Roman" w:cs="Times New Roman"/>
          <w:sz w:val="24"/>
          <w:szCs w:val="24"/>
        </w:rPr>
        <w:t xml:space="preserve">     (fl.1425)</w:t>
      </w:r>
    </w:p>
    <w:p w:rsidR="00C80C5A" w:rsidRDefault="00C80C5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Weston.</w:t>
      </w:r>
    </w:p>
    <w:p w:rsidR="00C80C5A" w:rsidRDefault="00C80C5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80C5A" w:rsidRDefault="00C80C5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80C5A" w:rsidRDefault="00C80C5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Daughter:  Joan(q.v.) = Ralph </w:t>
      </w:r>
      <w:proofErr w:type="spellStart"/>
      <w:r>
        <w:rPr>
          <w:rFonts w:ascii="Times New Roman" w:hAnsi="Times New Roman" w:cs="Times New Roman"/>
          <w:sz w:val="24"/>
          <w:szCs w:val="24"/>
        </w:rPr>
        <w:t>Hoton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County Durham(q.v.).  (Ricardian 88 p.3)</w:t>
      </w:r>
    </w:p>
    <w:p w:rsidR="00C80C5A" w:rsidRDefault="00C80C5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80C5A" w:rsidRDefault="00C80C5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80C5A" w:rsidRPr="00C80C5A" w:rsidRDefault="00C80C5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March 2016</w:t>
      </w:r>
    </w:p>
    <w:sectPr w:rsidR="00C80C5A" w:rsidRPr="00C80C5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0C5A" w:rsidRDefault="00C80C5A" w:rsidP="00E71FC3">
      <w:pPr>
        <w:spacing w:after="0" w:line="240" w:lineRule="auto"/>
      </w:pPr>
      <w:r>
        <w:separator/>
      </w:r>
    </w:p>
  </w:endnote>
  <w:endnote w:type="continuationSeparator" w:id="0">
    <w:p w:rsidR="00C80C5A" w:rsidRDefault="00C80C5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0C5A" w:rsidRDefault="00C80C5A" w:rsidP="00E71FC3">
      <w:pPr>
        <w:spacing w:after="0" w:line="240" w:lineRule="auto"/>
      </w:pPr>
      <w:r>
        <w:separator/>
      </w:r>
    </w:p>
  </w:footnote>
  <w:footnote w:type="continuationSeparator" w:id="0">
    <w:p w:rsidR="00C80C5A" w:rsidRDefault="00C80C5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C5A"/>
    <w:rsid w:val="00AB52E8"/>
    <w:rsid w:val="00B16D3F"/>
    <w:rsid w:val="00C80C5A"/>
    <w:rsid w:val="00CE162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874936"/>
  <w15:chartTrackingRefBased/>
  <w15:docId w15:val="{5A5856C1-BFC7-411A-B80A-9B89CAE7D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2016-03-12T17:10:00Z</dcterms:created>
  <dcterms:modified xsi:type="dcterms:W3CDTF">2016-03-12T17:13:00Z</dcterms:modified>
</cp:coreProperties>
</file>