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E41B7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VAVASOUR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7ADBC4F8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Pykall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2066D6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2160C9C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2EEB9F5" w14:textId="77777777" w:rsidR="00D8466F" w:rsidRDefault="00D8466F" w:rsidP="00D8466F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North Riding of Yorkshire the moiety of the taxes of a fifteenth and a tenth which were granted to the King at the last Parliament.</w:t>
      </w:r>
    </w:p>
    <w:p w14:paraId="1B609418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631E1703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65CB13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02C4A7B" w14:textId="77777777" w:rsidR="00D8466F" w:rsidRDefault="00D8466F" w:rsidP="00D8466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101776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53F8" w14:textId="77777777" w:rsidR="00D8466F" w:rsidRDefault="00D8466F" w:rsidP="009139A6">
      <w:r>
        <w:separator/>
      </w:r>
    </w:p>
  </w:endnote>
  <w:endnote w:type="continuationSeparator" w:id="0">
    <w:p w14:paraId="3D1AF71F" w14:textId="77777777" w:rsidR="00D8466F" w:rsidRDefault="00D846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EE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CF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12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69B36" w14:textId="77777777" w:rsidR="00D8466F" w:rsidRDefault="00D8466F" w:rsidP="009139A6">
      <w:r>
        <w:separator/>
      </w:r>
    </w:p>
  </w:footnote>
  <w:footnote w:type="continuationSeparator" w:id="0">
    <w:p w14:paraId="57E54E6C" w14:textId="77777777" w:rsidR="00D8466F" w:rsidRDefault="00D846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AD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95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F9D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6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466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39FE"/>
  <w15:chartTrackingRefBased/>
  <w15:docId w15:val="{0BA109A9-EDB2-4D9A-9375-72C5EC4E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66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2024-03-29T16:49:00Z</dcterms:created>
  <dcterms:modified xsi:type="dcterms:W3CDTF">2024-03-29T16:50:00Z</dcterms:modified>
</cp:coreProperties>
</file>