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FB139" w14:textId="6501995A" w:rsidR="00BA00AB" w:rsidRDefault="004E640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VAVASOUR</w:t>
      </w:r>
      <w:r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14:paraId="0964FD25" w14:textId="02503A0E" w:rsidR="004E6409" w:rsidRDefault="004E640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CFD4BF" w14:textId="72217CED" w:rsidR="004E6409" w:rsidRDefault="004E640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C28344" w14:textId="4E3BD9A9" w:rsidR="004E6409" w:rsidRDefault="004E640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Counsel to Richard, Duke of Gloucester.   (Ricardian XXXI p.128 n.78)</w:t>
      </w:r>
    </w:p>
    <w:p w14:paraId="691A15A3" w14:textId="28BD07FA" w:rsidR="004E6409" w:rsidRDefault="004E640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E7BBA9" w14:textId="1FB02A54" w:rsidR="004E6409" w:rsidRDefault="004E640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454A731" w14:textId="1104AD98" w:rsidR="004E6409" w:rsidRDefault="004E640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Serjeant-at-law.   (ibid.)</w:t>
      </w:r>
    </w:p>
    <w:p w14:paraId="7B845F88" w14:textId="2051D0E8" w:rsidR="004E6409" w:rsidRDefault="004E640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C8085A" w14:textId="7DF56E1C" w:rsidR="004E6409" w:rsidRDefault="004E640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8E2D78" w14:textId="4BC98435" w:rsidR="004E6409" w:rsidRPr="004E6409" w:rsidRDefault="004E640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2022</w:t>
      </w:r>
    </w:p>
    <w:sectPr w:rsidR="004E6409" w:rsidRPr="004E64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97CD5" w14:textId="77777777" w:rsidR="004E6409" w:rsidRDefault="004E6409" w:rsidP="009139A6">
      <w:r>
        <w:separator/>
      </w:r>
    </w:p>
  </w:endnote>
  <w:endnote w:type="continuationSeparator" w:id="0">
    <w:p w14:paraId="18753FE0" w14:textId="77777777" w:rsidR="004E6409" w:rsidRDefault="004E64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8A0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C3F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AE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EA27C" w14:textId="77777777" w:rsidR="004E6409" w:rsidRDefault="004E6409" w:rsidP="009139A6">
      <w:r>
        <w:separator/>
      </w:r>
    </w:p>
  </w:footnote>
  <w:footnote w:type="continuationSeparator" w:id="0">
    <w:p w14:paraId="411D2BC6" w14:textId="77777777" w:rsidR="004E6409" w:rsidRDefault="004E64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20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11F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D2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09"/>
    <w:rsid w:val="000666E0"/>
    <w:rsid w:val="002510B7"/>
    <w:rsid w:val="004E640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BA294"/>
  <w15:chartTrackingRefBased/>
  <w15:docId w15:val="{0F01128A-7798-4D23-8F42-54BD5273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2022-06-23T19:49:00Z</dcterms:created>
  <dcterms:modified xsi:type="dcterms:W3CDTF">2022-06-23T19:52:00Z</dcterms:modified>
</cp:coreProperties>
</file>