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C8842" w14:textId="32C03931" w:rsidR="006B2F86" w:rsidRDefault="00504094" w:rsidP="00E71FC3">
      <w:pPr>
        <w:pStyle w:val="NoSpacing"/>
      </w:pPr>
      <w:r>
        <w:rPr>
          <w:u w:val="single"/>
        </w:rPr>
        <w:t>Joan VAVASOUR</w:t>
      </w:r>
      <w:r>
        <w:t xml:space="preserve">   </w:t>
      </w:r>
      <w:proofErr w:type="gramStart"/>
      <w:r>
        <w:t xml:space="preserve">   (</w:t>
      </w:r>
      <w:proofErr w:type="gramEnd"/>
      <w:r>
        <w:t>fl.1460)</w:t>
      </w:r>
    </w:p>
    <w:p w14:paraId="135EEB97" w14:textId="3B80AAB7" w:rsidR="00504094" w:rsidRDefault="00504094" w:rsidP="00E71FC3">
      <w:pPr>
        <w:pStyle w:val="NoSpacing"/>
      </w:pPr>
    </w:p>
    <w:p w14:paraId="5222046C" w14:textId="7E108A2F" w:rsidR="00504094" w:rsidRDefault="00504094" w:rsidP="00E71FC3">
      <w:pPr>
        <w:pStyle w:val="NoSpacing"/>
      </w:pPr>
    </w:p>
    <w:p w14:paraId="5B921CF1" w14:textId="1D724AD2" w:rsidR="00504094" w:rsidRDefault="00504094" w:rsidP="00E71FC3">
      <w:pPr>
        <w:pStyle w:val="NoSpacing"/>
      </w:pPr>
      <w:r>
        <w:t>Daughter of John Vavasour, the elder (d.ca.</w:t>
      </w:r>
      <w:proofErr w:type="gramStart"/>
      <w:r>
        <w:t>1481)(</w:t>
      </w:r>
      <w:proofErr w:type="gramEnd"/>
      <w:r>
        <w:t>ibid.) and Helen Beckwith(q.v.).</w:t>
      </w:r>
    </w:p>
    <w:p w14:paraId="44AD181B" w14:textId="2A2A4696" w:rsidR="00504094" w:rsidRDefault="00504094" w:rsidP="00E71FC3">
      <w:pPr>
        <w:pStyle w:val="NoSpacing"/>
      </w:pPr>
      <w:r>
        <w:t>(Gentry III p.248)</w:t>
      </w:r>
    </w:p>
    <w:p w14:paraId="32E2BB24" w14:textId="3BF05770" w:rsidR="00504094" w:rsidRDefault="00504094" w:rsidP="00E71FC3">
      <w:pPr>
        <w:pStyle w:val="NoSpacing"/>
      </w:pPr>
      <w:r>
        <w:t xml:space="preserve">= Ralph </w:t>
      </w:r>
      <w:proofErr w:type="spellStart"/>
      <w:r>
        <w:t>Hoton</w:t>
      </w:r>
      <w:proofErr w:type="spellEnd"/>
      <w:r>
        <w:t xml:space="preserve"> of County Durham(q.v.).   (ibid.)</w:t>
      </w:r>
    </w:p>
    <w:p w14:paraId="0E572AB9" w14:textId="410EB62D" w:rsidR="00504094" w:rsidRDefault="00504094" w:rsidP="00E71FC3">
      <w:pPr>
        <w:pStyle w:val="NoSpacing"/>
      </w:pPr>
    </w:p>
    <w:p w14:paraId="6C6FB450" w14:textId="14654458" w:rsidR="00504094" w:rsidRDefault="00504094" w:rsidP="00E71FC3">
      <w:pPr>
        <w:pStyle w:val="NoSpacing"/>
      </w:pPr>
    </w:p>
    <w:p w14:paraId="0BFBB160" w14:textId="2C82D3B9" w:rsidR="00504094" w:rsidRPr="00504094" w:rsidRDefault="00504094" w:rsidP="00E71FC3">
      <w:pPr>
        <w:pStyle w:val="NoSpacing"/>
      </w:pPr>
      <w:r>
        <w:t>3 September 2018</w:t>
      </w:r>
      <w:bookmarkStart w:id="0" w:name="_GoBack"/>
      <w:bookmarkEnd w:id="0"/>
    </w:p>
    <w:sectPr w:rsidR="00504094" w:rsidRPr="005040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53430" w14:textId="77777777" w:rsidR="00504094" w:rsidRDefault="00504094" w:rsidP="00E71FC3">
      <w:pPr>
        <w:spacing w:after="0" w:line="240" w:lineRule="auto"/>
      </w:pPr>
      <w:r>
        <w:separator/>
      </w:r>
    </w:p>
  </w:endnote>
  <w:endnote w:type="continuationSeparator" w:id="0">
    <w:p w14:paraId="2C471EF8" w14:textId="77777777" w:rsidR="00504094" w:rsidRDefault="005040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2DC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50C2C" w14:textId="77777777" w:rsidR="00504094" w:rsidRDefault="00504094" w:rsidP="00E71FC3">
      <w:pPr>
        <w:spacing w:after="0" w:line="240" w:lineRule="auto"/>
      </w:pPr>
      <w:r>
        <w:separator/>
      </w:r>
    </w:p>
  </w:footnote>
  <w:footnote w:type="continuationSeparator" w:id="0">
    <w:p w14:paraId="39B95509" w14:textId="77777777" w:rsidR="00504094" w:rsidRDefault="005040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94"/>
    <w:rsid w:val="001A7C09"/>
    <w:rsid w:val="0050409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E2E9B"/>
  <w15:chartTrackingRefBased/>
  <w15:docId w15:val="{7C5D9EEA-4D51-4106-9926-9356BE72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2018-09-03T21:22:00Z</dcterms:created>
  <dcterms:modified xsi:type="dcterms:W3CDTF">2018-09-03T21:24:00Z</dcterms:modified>
</cp:coreProperties>
</file>