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37B254" w14:textId="74C9F4B0" w:rsidR="00BA00AB" w:rsidRDefault="00A6478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Jane VAVASOUR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fl.1490)</w:t>
      </w:r>
    </w:p>
    <w:p w14:paraId="27B0D246" w14:textId="77777777" w:rsidR="00A6478B" w:rsidRDefault="00A6478B" w:rsidP="009139A6">
      <w:pPr>
        <w:pStyle w:val="NoSpacing"/>
        <w:rPr>
          <w:rFonts w:cs="Times New Roman"/>
          <w:szCs w:val="24"/>
        </w:rPr>
      </w:pPr>
    </w:p>
    <w:p w14:paraId="49557F88" w14:textId="77777777" w:rsidR="00A6478B" w:rsidRDefault="00A6478B" w:rsidP="009139A6">
      <w:pPr>
        <w:pStyle w:val="NoSpacing"/>
        <w:rPr>
          <w:rFonts w:cs="Times New Roman"/>
          <w:szCs w:val="24"/>
        </w:rPr>
      </w:pPr>
    </w:p>
    <w:p w14:paraId="56C8FFD6" w14:textId="56B8565C" w:rsidR="00A6478B" w:rsidRDefault="00A6478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Daughter of Sir Henry </w:t>
      </w:r>
      <w:proofErr w:type="gramStart"/>
      <w:r>
        <w:rPr>
          <w:rFonts w:cs="Times New Roman"/>
          <w:szCs w:val="24"/>
        </w:rPr>
        <w:t>Vavasour(</w:t>
      </w:r>
      <w:proofErr w:type="gramEnd"/>
      <w:r>
        <w:rPr>
          <w:rFonts w:cs="Times New Roman"/>
          <w:szCs w:val="24"/>
        </w:rPr>
        <w:t>d.1515)(q.v.).   (C.P. XII p.237)</w:t>
      </w:r>
    </w:p>
    <w:p w14:paraId="3F0A6634" w14:textId="1AF76255" w:rsidR="00A6478B" w:rsidRDefault="00A6478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Thomas Oglethorpe of Beale.   (D.V.Y. ii p.220)</w:t>
      </w:r>
    </w:p>
    <w:p w14:paraId="286E4CA5" w14:textId="77777777" w:rsidR="00A6478B" w:rsidRDefault="00A6478B" w:rsidP="009139A6">
      <w:pPr>
        <w:pStyle w:val="NoSpacing"/>
        <w:rPr>
          <w:rFonts w:cs="Times New Roman"/>
          <w:szCs w:val="24"/>
        </w:rPr>
      </w:pPr>
    </w:p>
    <w:p w14:paraId="6A19F731" w14:textId="77777777" w:rsidR="00A6478B" w:rsidRDefault="00A6478B" w:rsidP="009139A6">
      <w:pPr>
        <w:pStyle w:val="NoSpacing"/>
        <w:rPr>
          <w:rFonts w:cs="Times New Roman"/>
          <w:szCs w:val="24"/>
        </w:rPr>
      </w:pPr>
    </w:p>
    <w:p w14:paraId="3636C1F4" w14:textId="53E4B1E8" w:rsidR="00A6478B" w:rsidRDefault="00A6478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February 2024</w:t>
      </w:r>
    </w:p>
    <w:p w14:paraId="552FA657" w14:textId="77777777" w:rsidR="00A6478B" w:rsidRPr="00A6478B" w:rsidRDefault="00A6478B" w:rsidP="009139A6">
      <w:pPr>
        <w:pStyle w:val="NoSpacing"/>
        <w:rPr>
          <w:rFonts w:cs="Times New Roman"/>
          <w:szCs w:val="24"/>
        </w:rPr>
      </w:pPr>
    </w:p>
    <w:sectPr w:rsidR="00A6478B" w:rsidRPr="00A6478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935DFC" w14:textId="77777777" w:rsidR="00A6478B" w:rsidRDefault="00A6478B" w:rsidP="009139A6">
      <w:r>
        <w:separator/>
      </w:r>
    </w:p>
  </w:endnote>
  <w:endnote w:type="continuationSeparator" w:id="0">
    <w:p w14:paraId="6100C968" w14:textId="77777777" w:rsidR="00A6478B" w:rsidRDefault="00A6478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D7C4A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F0CB6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7ECCE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4DF00B" w14:textId="77777777" w:rsidR="00A6478B" w:rsidRDefault="00A6478B" w:rsidP="009139A6">
      <w:r>
        <w:separator/>
      </w:r>
    </w:p>
  </w:footnote>
  <w:footnote w:type="continuationSeparator" w:id="0">
    <w:p w14:paraId="421448C7" w14:textId="77777777" w:rsidR="00A6478B" w:rsidRDefault="00A6478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65B8E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AD946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7F450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78B"/>
    <w:rsid w:val="000666E0"/>
    <w:rsid w:val="002510B7"/>
    <w:rsid w:val="005C130B"/>
    <w:rsid w:val="00826F5C"/>
    <w:rsid w:val="009139A6"/>
    <w:rsid w:val="009448BB"/>
    <w:rsid w:val="00947624"/>
    <w:rsid w:val="00A3176C"/>
    <w:rsid w:val="00A6478B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56EE1F"/>
  <w15:chartTrackingRefBased/>
  <w15:docId w15:val="{B610176A-FD01-4047-AC89-D217C3FD5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8</TotalTime>
  <Pages>1</Pages>
  <Words>24</Words>
  <Characters>143</Characters>
  <Application>Microsoft Office Word</Application>
  <DocSecurity>0</DocSecurity>
  <Lines>1</Lines>
  <Paragraphs>1</Paragraphs>
  <ScaleCrop>false</ScaleCrop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2024-02-10T20:56:00Z</dcterms:created>
  <dcterms:modified xsi:type="dcterms:W3CDTF">2024-02-10T21:04:00Z</dcterms:modified>
</cp:coreProperties>
</file>