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F230A" w14:textId="77777777" w:rsidR="00721A68" w:rsidRDefault="00721A68" w:rsidP="00721A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VAVASOUR (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slias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BRASYER)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(fl.1498)</w:t>
      </w:r>
    </w:p>
    <w:p w14:paraId="2C4FFDD1" w14:textId="77777777" w:rsidR="00721A68" w:rsidRDefault="00721A68" w:rsidP="00721A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Brasier.</w:t>
      </w:r>
    </w:p>
    <w:p w14:paraId="13C903D6" w14:textId="77777777" w:rsidR="00721A68" w:rsidRDefault="00721A68" w:rsidP="00721A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A4D21B" w14:textId="77777777" w:rsidR="00721A68" w:rsidRDefault="00721A68" w:rsidP="00721A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1D1379" w14:textId="77777777" w:rsidR="00721A68" w:rsidRDefault="00721A68" w:rsidP="00721A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1498</w:t>
      </w:r>
      <w:r>
        <w:rPr>
          <w:rFonts w:ascii="Times New Roman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Denyson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Herst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</w:t>
      </w:r>
    </w:p>
    <w:p w14:paraId="3580F59B" w14:textId="77777777" w:rsidR="00721A68" w:rsidRDefault="00721A68" w:rsidP="00721A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Elizabeth(q.v.), as the executors of Eliot Alfonse of London, vintner(q.v.),</w:t>
      </w:r>
    </w:p>
    <w:p w14:paraId="2F5AFD52" w14:textId="77777777" w:rsidR="00721A68" w:rsidRDefault="00721A68" w:rsidP="00721A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brought a plaint of debt against him.</w:t>
      </w:r>
    </w:p>
    <w:p w14:paraId="50B50D9A" w14:textId="77777777" w:rsidR="00721A68" w:rsidRDefault="00721A68" w:rsidP="00721A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E41BB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https://waalt.uh.edu/index.php/CP40no943Index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CD7AC7A" w14:textId="77777777" w:rsidR="00721A68" w:rsidRDefault="00721A68" w:rsidP="00721A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00B4DE" w14:textId="77777777" w:rsidR="00721A68" w:rsidRDefault="00721A68" w:rsidP="00721A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275561" w14:textId="77777777" w:rsidR="00721A68" w:rsidRDefault="00721A68" w:rsidP="00721A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2022</w:t>
      </w:r>
    </w:p>
    <w:p w14:paraId="58A009C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92B21" w14:textId="77777777" w:rsidR="00721A68" w:rsidRDefault="00721A68" w:rsidP="009139A6">
      <w:r>
        <w:separator/>
      </w:r>
    </w:p>
  </w:endnote>
  <w:endnote w:type="continuationSeparator" w:id="0">
    <w:p w14:paraId="52F604F9" w14:textId="77777777" w:rsidR="00721A68" w:rsidRDefault="00721A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731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050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E09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49454" w14:textId="77777777" w:rsidR="00721A68" w:rsidRDefault="00721A68" w:rsidP="009139A6">
      <w:r>
        <w:separator/>
      </w:r>
    </w:p>
  </w:footnote>
  <w:footnote w:type="continuationSeparator" w:id="0">
    <w:p w14:paraId="2301E070" w14:textId="77777777" w:rsidR="00721A68" w:rsidRDefault="00721A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72E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FB7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335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A68"/>
    <w:rsid w:val="000666E0"/>
    <w:rsid w:val="002510B7"/>
    <w:rsid w:val="005C130B"/>
    <w:rsid w:val="00721A6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576D6"/>
  <w15:chartTrackingRefBased/>
  <w15:docId w15:val="{798BD9D2-633C-4BA0-9240-20124340E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21A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2022-06-08T14:42:00Z</dcterms:created>
  <dcterms:modified xsi:type="dcterms:W3CDTF">2022-06-08T14:42:00Z</dcterms:modified>
</cp:coreProperties>
</file>