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BCDFC0" w14:textId="77777777" w:rsidR="008A4DAA" w:rsidRDefault="008A4DAA" w:rsidP="008A4DA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Henry VAVASOUR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fl.1490)</w:t>
      </w:r>
    </w:p>
    <w:p w14:paraId="6AE0C7E7" w14:textId="77777777" w:rsidR="008A4DAA" w:rsidRDefault="008A4DAA" w:rsidP="008A4DA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Brasier.</w:t>
      </w:r>
    </w:p>
    <w:p w14:paraId="4C61CC1F" w14:textId="77777777" w:rsidR="008A4DAA" w:rsidRDefault="008A4DAA" w:rsidP="008A4DAA">
      <w:pPr>
        <w:pStyle w:val="NoSpacing"/>
        <w:rPr>
          <w:rFonts w:cs="Times New Roman"/>
          <w:szCs w:val="24"/>
        </w:rPr>
      </w:pPr>
    </w:p>
    <w:p w14:paraId="5EE0ADFB" w14:textId="77777777" w:rsidR="008A4DAA" w:rsidRDefault="008A4DAA" w:rsidP="008A4DAA">
      <w:pPr>
        <w:pStyle w:val="NoSpacing"/>
        <w:rPr>
          <w:rFonts w:cs="Times New Roman"/>
          <w:szCs w:val="24"/>
        </w:rPr>
      </w:pPr>
    </w:p>
    <w:p w14:paraId="6C7F6586" w14:textId="77777777" w:rsidR="008A4DAA" w:rsidRDefault="008A4DAA" w:rsidP="008A4DA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1490</w:t>
      </w:r>
      <w:r>
        <w:rPr>
          <w:rFonts w:cs="Times New Roman"/>
          <w:szCs w:val="24"/>
        </w:rPr>
        <w:tab/>
        <w:t>He and Clement Broun(q.v.) made a plaint of debt against Henry Weston</w:t>
      </w:r>
    </w:p>
    <w:p w14:paraId="6E66C2BC" w14:textId="77777777" w:rsidR="008A4DAA" w:rsidRDefault="008A4DAA" w:rsidP="008A4DA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Oxford, vintner(q.v.).</w:t>
      </w:r>
    </w:p>
    <w:p w14:paraId="77498647" w14:textId="77777777" w:rsidR="008A4DAA" w:rsidRDefault="008A4DAA" w:rsidP="008A4DA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E5091B">
          <w:rPr>
            <w:rStyle w:val="Hyperlink"/>
            <w:rFonts w:cs="Times New Roman"/>
            <w:szCs w:val="24"/>
          </w:rPr>
          <w:t>http://aalt.law.uh.edu/Indices/CP40Indices/CP40no911/CP40no911Pl.htm</w:t>
        </w:r>
      </w:hyperlink>
      <w:r>
        <w:rPr>
          <w:rFonts w:cs="Times New Roman"/>
          <w:szCs w:val="24"/>
        </w:rPr>
        <w:t xml:space="preserve"> )</w:t>
      </w:r>
    </w:p>
    <w:p w14:paraId="5AB145DB" w14:textId="77777777" w:rsidR="008A4DAA" w:rsidRDefault="008A4DAA" w:rsidP="008A4DAA">
      <w:pPr>
        <w:pStyle w:val="NoSpacing"/>
        <w:rPr>
          <w:rFonts w:cs="Times New Roman"/>
          <w:szCs w:val="24"/>
        </w:rPr>
      </w:pPr>
    </w:p>
    <w:p w14:paraId="5DD1CA55" w14:textId="77777777" w:rsidR="008A4DAA" w:rsidRDefault="008A4DAA" w:rsidP="008A4DAA">
      <w:pPr>
        <w:pStyle w:val="NoSpacing"/>
        <w:rPr>
          <w:rFonts w:cs="Times New Roman"/>
          <w:szCs w:val="24"/>
        </w:rPr>
      </w:pPr>
    </w:p>
    <w:p w14:paraId="544C0EAC" w14:textId="77777777" w:rsidR="008A4DAA" w:rsidRDefault="008A4DAA" w:rsidP="008A4DA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November 2024</w:t>
      </w:r>
    </w:p>
    <w:p w14:paraId="52C8821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BFB003" w14:textId="77777777" w:rsidR="008A4DAA" w:rsidRDefault="008A4DAA" w:rsidP="009139A6">
      <w:r>
        <w:separator/>
      </w:r>
    </w:p>
  </w:endnote>
  <w:endnote w:type="continuationSeparator" w:id="0">
    <w:p w14:paraId="39013EB6" w14:textId="77777777" w:rsidR="008A4DAA" w:rsidRDefault="008A4DA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9431C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2CDA1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4FBD4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88CC4E" w14:textId="77777777" w:rsidR="008A4DAA" w:rsidRDefault="008A4DAA" w:rsidP="009139A6">
      <w:r>
        <w:separator/>
      </w:r>
    </w:p>
  </w:footnote>
  <w:footnote w:type="continuationSeparator" w:id="0">
    <w:p w14:paraId="2E41553A" w14:textId="77777777" w:rsidR="008A4DAA" w:rsidRDefault="008A4DA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3626A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1A9A9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A839B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AA"/>
    <w:rsid w:val="000666E0"/>
    <w:rsid w:val="0022553C"/>
    <w:rsid w:val="002510B7"/>
    <w:rsid w:val="00270799"/>
    <w:rsid w:val="005C130B"/>
    <w:rsid w:val="00826F5C"/>
    <w:rsid w:val="008A4DAA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E9CD4D"/>
  <w15:chartTrackingRefBased/>
  <w15:docId w15:val="{77A6B34D-0B05-4807-86B6-E86C4F3DB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A4DA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911/CP40no911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2024-11-07T19:46:00Z</dcterms:created>
  <dcterms:modified xsi:type="dcterms:W3CDTF">2024-11-07T19:47:00Z</dcterms:modified>
</cp:coreProperties>
</file>