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E66C7" w14:textId="77777777" w:rsidR="00A10F01" w:rsidRDefault="00A10F01" w:rsidP="00A10F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Elizabeth VAVASOUR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d.1404)</w:t>
      </w:r>
    </w:p>
    <w:p w14:paraId="5BF9AE11" w14:textId="77777777" w:rsidR="00A10F01" w:rsidRDefault="00A10F01" w:rsidP="00A10F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1497B0D9" w14:textId="77777777" w:rsidR="00A10F01" w:rsidRDefault="00A10F01" w:rsidP="00A10F01">
      <w:pPr>
        <w:rPr>
          <w:rFonts w:ascii="Times New Roman" w:hAnsi="Times New Roman" w:cs="Times New Roman"/>
          <w:sz w:val="24"/>
          <w:szCs w:val="24"/>
        </w:rPr>
      </w:pPr>
    </w:p>
    <w:p w14:paraId="1A68332D" w14:textId="77777777" w:rsidR="00A10F01" w:rsidRDefault="00A10F01" w:rsidP="00A10F01">
      <w:pPr>
        <w:rPr>
          <w:rFonts w:ascii="Times New Roman" w:hAnsi="Times New Roman" w:cs="Times New Roman"/>
          <w:sz w:val="24"/>
          <w:szCs w:val="24"/>
        </w:rPr>
      </w:pPr>
    </w:p>
    <w:p w14:paraId="2A7FFD9F" w14:textId="77777777" w:rsidR="00A10F01" w:rsidRDefault="00A10F01" w:rsidP="00A10F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Aug.1404</w:t>
      </w:r>
      <w:r>
        <w:rPr>
          <w:rFonts w:ascii="Times New Roman" w:hAnsi="Times New Roman" w:cs="Times New Roman"/>
          <w:sz w:val="24"/>
          <w:szCs w:val="24"/>
        </w:rPr>
        <w:tab/>
        <w:t>She made her Will.</w:t>
      </w:r>
    </w:p>
    <w:p w14:paraId="0B31800D" w14:textId="77777777" w:rsidR="00A10F01" w:rsidRDefault="00A10F01" w:rsidP="00A10F01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p.245)</w:t>
      </w:r>
    </w:p>
    <w:p w14:paraId="050A2A8C" w14:textId="77777777" w:rsidR="00A10F01" w:rsidRDefault="00A10F01" w:rsidP="00A10F01">
      <w:pPr>
        <w:rPr>
          <w:rFonts w:ascii="Times New Roman" w:hAnsi="Times New Roman" w:cs="Times New Roman"/>
          <w:sz w:val="24"/>
          <w:szCs w:val="24"/>
        </w:rPr>
      </w:pPr>
    </w:p>
    <w:p w14:paraId="720EFCB2" w14:textId="77777777" w:rsidR="00A10F01" w:rsidRDefault="00A10F01" w:rsidP="00A10F01">
      <w:pPr>
        <w:rPr>
          <w:rFonts w:ascii="Times New Roman" w:hAnsi="Times New Roman" w:cs="Times New Roman"/>
          <w:sz w:val="24"/>
          <w:szCs w:val="24"/>
        </w:rPr>
      </w:pPr>
    </w:p>
    <w:p w14:paraId="44012F93" w14:textId="77777777" w:rsidR="00A10F01" w:rsidRDefault="00A10F01" w:rsidP="00A10F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November 2021</w:t>
      </w:r>
    </w:p>
    <w:p w14:paraId="647F939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9E428E" w14:textId="77777777" w:rsidR="00A10F01" w:rsidRDefault="00A10F01" w:rsidP="009139A6">
      <w:r>
        <w:separator/>
      </w:r>
    </w:p>
  </w:endnote>
  <w:endnote w:type="continuationSeparator" w:id="0">
    <w:p w14:paraId="0FE1133E" w14:textId="77777777" w:rsidR="00A10F01" w:rsidRDefault="00A10F0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DC19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C866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9187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D373C" w14:textId="77777777" w:rsidR="00A10F01" w:rsidRDefault="00A10F01" w:rsidP="009139A6">
      <w:r>
        <w:separator/>
      </w:r>
    </w:p>
  </w:footnote>
  <w:footnote w:type="continuationSeparator" w:id="0">
    <w:p w14:paraId="29AA2660" w14:textId="77777777" w:rsidR="00A10F01" w:rsidRDefault="00A10F0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7BF5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0D9E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7EA1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F01"/>
    <w:rsid w:val="000666E0"/>
    <w:rsid w:val="002510B7"/>
    <w:rsid w:val="005C130B"/>
    <w:rsid w:val="00826F5C"/>
    <w:rsid w:val="009139A6"/>
    <w:rsid w:val="009448BB"/>
    <w:rsid w:val="00A10F01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163FD"/>
  <w15:chartTrackingRefBased/>
  <w15:docId w15:val="{FB630F6D-30BB-4717-B6E7-0333CB334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0F01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2021-12-12T21:26:00Z</dcterms:created>
  <dcterms:modified xsi:type="dcterms:W3CDTF">2021-12-12T21:26:00Z</dcterms:modified>
</cp:coreProperties>
</file>