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975F1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VAUZANNE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0EE7B50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Sutton by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Temedbury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FD80F5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</w:p>
    <w:p w14:paraId="63490920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</w:p>
    <w:p w14:paraId="03EFED77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2675A3BB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A170AF0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Worcestershire, except </w:t>
      </w:r>
    </w:p>
    <w:p w14:paraId="310B5009" w14:textId="77777777" w:rsidR="00A975BF" w:rsidRDefault="00A975BF" w:rsidP="00A975B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Worcester,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1A0A419D" w14:textId="77777777" w:rsidR="00A975BF" w:rsidRDefault="00A975BF" w:rsidP="00A975B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1683DD6F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</w:p>
    <w:p w14:paraId="5BD2A40B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</w:p>
    <w:p w14:paraId="3AEC2718" w14:textId="77777777" w:rsidR="00A975BF" w:rsidRDefault="00A975BF" w:rsidP="00A9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6240CA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B45C" w14:textId="77777777" w:rsidR="00A975BF" w:rsidRDefault="00A975BF" w:rsidP="009139A6">
      <w:r>
        <w:separator/>
      </w:r>
    </w:p>
  </w:endnote>
  <w:endnote w:type="continuationSeparator" w:id="0">
    <w:p w14:paraId="47CF83FB" w14:textId="77777777" w:rsidR="00A975BF" w:rsidRDefault="00A975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24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FA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84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50F6B" w14:textId="77777777" w:rsidR="00A975BF" w:rsidRDefault="00A975BF" w:rsidP="009139A6">
      <w:r>
        <w:separator/>
      </w:r>
    </w:p>
  </w:footnote>
  <w:footnote w:type="continuationSeparator" w:id="0">
    <w:p w14:paraId="2F6CBDD1" w14:textId="77777777" w:rsidR="00A975BF" w:rsidRDefault="00A975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C8A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756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929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BF"/>
    <w:rsid w:val="000666E0"/>
    <w:rsid w:val="002510B7"/>
    <w:rsid w:val="005C130B"/>
    <w:rsid w:val="00826F5C"/>
    <w:rsid w:val="009139A6"/>
    <w:rsid w:val="009448BB"/>
    <w:rsid w:val="00A3176C"/>
    <w:rsid w:val="00A975B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C617F"/>
  <w15:chartTrackingRefBased/>
  <w15:docId w15:val="{D9D57035-7F64-45DD-8F9B-C08053DF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5B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2022-01-28T09:34:00Z</dcterms:created>
  <dcterms:modified xsi:type="dcterms:W3CDTF">2022-01-28T09:35:00Z</dcterms:modified>
</cp:coreProperties>
</file>