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A6E25" w14:textId="77777777" w:rsidR="00EC7580" w:rsidRDefault="00EC7580" w:rsidP="00EC758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VAUXE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48F05FED" w14:textId="77777777" w:rsidR="00EC7580" w:rsidRDefault="00EC7580" w:rsidP="00EC7580">
      <w:pPr>
        <w:pStyle w:val="NoSpacing"/>
        <w:rPr>
          <w:rFonts w:cs="Times New Roman"/>
          <w:szCs w:val="24"/>
        </w:rPr>
      </w:pPr>
    </w:p>
    <w:p w14:paraId="489CE2CF" w14:textId="77777777" w:rsidR="00EC7580" w:rsidRDefault="00EC7580" w:rsidP="00EC7580">
      <w:pPr>
        <w:pStyle w:val="NoSpacing"/>
        <w:rPr>
          <w:rFonts w:cs="Times New Roman"/>
          <w:szCs w:val="24"/>
        </w:rPr>
      </w:pPr>
    </w:p>
    <w:p w14:paraId="45B605A0" w14:textId="77777777" w:rsidR="00EC7580" w:rsidRDefault="00EC7580" w:rsidP="00EC75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Aylesbury,</w:t>
      </w:r>
    </w:p>
    <w:p w14:paraId="7302B093" w14:textId="77777777" w:rsidR="00EC7580" w:rsidRDefault="00EC7580" w:rsidP="00EC75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Buckinghamshire,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Isabel </w:t>
      </w:r>
      <w:proofErr w:type="spellStart"/>
      <w:r>
        <w:rPr>
          <w:rFonts w:cs="Times New Roman"/>
          <w:szCs w:val="24"/>
        </w:rPr>
        <w:t>Bourchier</w:t>
      </w:r>
      <w:proofErr w:type="spellEnd"/>
      <w:r>
        <w:rPr>
          <w:rFonts w:cs="Times New Roman"/>
          <w:szCs w:val="24"/>
        </w:rPr>
        <w:t>, Countess of Essex(q.v.).</w:t>
      </w:r>
    </w:p>
    <w:p w14:paraId="493CF55B" w14:textId="77777777" w:rsidR="00EC7580" w:rsidRDefault="00EC7580" w:rsidP="00EC758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29D8AEF" w14:textId="77777777" w:rsidR="00EC7580" w:rsidRDefault="00EC7580" w:rsidP="00EC758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p.135)</w:t>
      </w:r>
    </w:p>
    <w:p w14:paraId="30E7DBBA" w14:textId="77777777" w:rsidR="00EC7580" w:rsidRDefault="00EC7580" w:rsidP="00EC7580">
      <w:pPr>
        <w:pStyle w:val="NoSpacing"/>
        <w:rPr>
          <w:rFonts w:eastAsia="Times New Roman" w:cs="Times New Roman"/>
          <w:szCs w:val="24"/>
        </w:rPr>
      </w:pPr>
    </w:p>
    <w:p w14:paraId="49E52D6F" w14:textId="77777777" w:rsidR="00EC7580" w:rsidRDefault="00EC7580" w:rsidP="00EC7580">
      <w:pPr>
        <w:pStyle w:val="NoSpacing"/>
        <w:rPr>
          <w:rFonts w:eastAsia="Times New Roman" w:cs="Times New Roman"/>
          <w:szCs w:val="24"/>
        </w:rPr>
      </w:pPr>
    </w:p>
    <w:p w14:paraId="780CE45F" w14:textId="77777777" w:rsidR="00EC7580" w:rsidRDefault="00EC7580" w:rsidP="00EC758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October 2023</w:t>
      </w:r>
    </w:p>
    <w:p w14:paraId="3B72DC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CFF34" w14:textId="77777777" w:rsidR="00EC7580" w:rsidRDefault="00EC7580" w:rsidP="009139A6">
      <w:r>
        <w:separator/>
      </w:r>
    </w:p>
  </w:endnote>
  <w:endnote w:type="continuationSeparator" w:id="0">
    <w:p w14:paraId="5F8FC5D6" w14:textId="77777777" w:rsidR="00EC7580" w:rsidRDefault="00EC75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E1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84A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4AD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8822E" w14:textId="77777777" w:rsidR="00EC7580" w:rsidRDefault="00EC7580" w:rsidP="009139A6">
      <w:r>
        <w:separator/>
      </w:r>
    </w:p>
  </w:footnote>
  <w:footnote w:type="continuationSeparator" w:id="0">
    <w:p w14:paraId="725F5ECF" w14:textId="77777777" w:rsidR="00EC7580" w:rsidRDefault="00EC75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8E5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428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E81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58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C7580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B0268"/>
  <w15:chartTrackingRefBased/>
  <w15:docId w15:val="{8056077F-817A-4F63-A371-CFC5C05A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2023-10-13T19:20:00Z</dcterms:created>
  <dcterms:modified xsi:type="dcterms:W3CDTF">2023-10-13T19:21:00Z</dcterms:modified>
</cp:coreProperties>
</file>