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3BD2" w14:textId="7A7B5309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VAUX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(fl.1406)</w:t>
      </w:r>
    </w:p>
    <w:p w14:paraId="682D86EA" w14:textId="1500CFF2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Catterlen, Cumberland</w:t>
      </w:r>
    </w:p>
    <w:p w14:paraId="091CC9C0" w14:textId="77777777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07471CA" w14:textId="77777777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E3E1E35" w14:textId="7195EF08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Sep.1406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Penrith</w:t>
      </w:r>
    </w:p>
    <w:p w14:paraId="3019D090" w14:textId="77777777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Thomas de Pikeryng(q.v.).</w:t>
      </w:r>
    </w:p>
    <w:p w14:paraId="69630125" w14:textId="77777777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BA5C0C">
          <w:rPr>
            <w:rStyle w:val="Hyperlink"/>
            <w:rFonts w:ascii="Times New Roman" w:hAnsi="Times New Roman" w:cs="Times New Roman"/>
            <w:sz w:val="24"/>
            <w:szCs w:val="24"/>
          </w:rPr>
          <w:t>http://www.inquisitionspostmortem.ac.uk/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eCIPM 19-62)</w:t>
      </w:r>
    </w:p>
    <w:p w14:paraId="162FEAAB" w14:textId="77777777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4A701F" w14:textId="77777777" w:rsidR="000C39EA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BC327A" w14:textId="77777777" w:rsidR="000C39EA" w:rsidRPr="00042524" w:rsidRDefault="000C39EA" w:rsidP="000C39E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March 2022</w:t>
      </w:r>
    </w:p>
    <w:p w14:paraId="5CF90D5A" w14:textId="07E9244D" w:rsidR="00BA00AB" w:rsidRPr="000C39EA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C39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1836BC" w14:textId="77777777" w:rsidR="000C39EA" w:rsidRDefault="000C39EA" w:rsidP="009139A6">
      <w:r>
        <w:separator/>
      </w:r>
    </w:p>
  </w:endnote>
  <w:endnote w:type="continuationSeparator" w:id="0">
    <w:p w14:paraId="5920650D" w14:textId="77777777" w:rsidR="000C39EA" w:rsidRDefault="000C39E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E732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CF07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7CB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22ACF" w14:textId="77777777" w:rsidR="000C39EA" w:rsidRDefault="000C39EA" w:rsidP="009139A6">
      <w:r>
        <w:separator/>
      </w:r>
    </w:p>
  </w:footnote>
  <w:footnote w:type="continuationSeparator" w:id="0">
    <w:p w14:paraId="32C074A5" w14:textId="77777777" w:rsidR="000C39EA" w:rsidRDefault="000C39E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57B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56EA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58F1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9EA"/>
    <w:rsid w:val="000666E0"/>
    <w:rsid w:val="000C39EA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A27A9"/>
  <w15:chartTrackingRefBased/>
  <w15:docId w15:val="{44DBA0D3-9CED-4C53-94B9-914628770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C39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2022-03-13T17:05:00Z</dcterms:created>
  <dcterms:modified xsi:type="dcterms:W3CDTF">2022-03-13T17:07:00Z</dcterms:modified>
</cp:coreProperties>
</file>