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4C1E7" w14:textId="22451144" w:rsidR="00C8524B" w:rsidRDefault="00C8524B" w:rsidP="00C8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VAUX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B8F835F" w14:textId="77777777" w:rsidR="00C8524B" w:rsidRDefault="00C8524B" w:rsidP="00C8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FC627" w14:textId="77777777" w:rsidR="00C8524B" w:rsidRDefault="00C8524B" w:rsidP="00C8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519C90" w14:textId="07B84B2E" w:rsidR="00C8524B" w:rsidRDefault="00C8524B" w:rsidP="00C8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Nov.143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Northamptonshire.   (C.F.R. 1430-37 p.</w:t>
      </w:r>
      <w:r>
        <w:rPr>
          <w:rFonts w:ascii="Times New Roman" w:hAnsi="Times New Roman" w:cs="Times New Roman"/>
          <w:sz w:val="24"/>
          <w:szCs w:val="24"/>
        </w:rPr>
        <w:t>303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F0045A" w14:textId="77777777" w:rsidR="00C8524B" w:rsidRDefault="00C8524B" w:rsidP="00C8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3A179" w14:textId="77777777" w:rsidR="00C8524B" w:rsidRDefault="00C8524B" w:rsidP="00C85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68250" w14:textId="77777777" w:rsidR="00C8524B" w:rsidRPr="00D54867" w:rsidRDefault="00C8524B" w:rsidP="00C85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2022</w:t>
      </w:r>
    </w:p>
    <w:p w14:paraId="35B3639B" w14:textId="1BB2225D" w:rsidR="00BA00AB" w:rsidRPr="00C8524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852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9FF41" w14:textId="77777777" w:rsidR="00C8524B" w:rsidRDefault="00C8524B" w:rsidP="009139A6">
      <w:r>
        <w:separator/>
      </w:r>
    </w:p>
  </w:endnote>
  <w:endnote w:type="continuationSeparator" w:id="0">
    <w:p w14:paraId="73C8E463" w14:textId="77777777" w:rsidR="00C8524B" w:rsidRDefault="00C852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183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CB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F0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0FE43" w14:textId="77777777" w:rsidR="00C8524B" w:rsidRDefault="00C8524B" w:rsidP="009139A6">
      <w:r>
        <w:separator/>
      </w:r>
    </w:p>
  </w:footnote>
  <w:footnote w:type="continuationSeparator" w:id="0">
    <w:p w14:paraId="41EC3684" w14:textId="77777777" w:rsidR="00C8524B" w:rsidRDefault="00C852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672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902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8D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4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524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39A78"/>
  <w15:chartTrackingRefBased/>
  <w15:docId w15:val="{8EB27E42-B711-47B5-AF2C-AA3BFE73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2022-03-05T17:28:00Z</dcterms:created>
  <dcterms:modified xsi:type="dcterms:W3CDTF">2022-03-05T17:29:00Z</dcterms:modified>
</cp:coreProperties>
</file>