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E82C" w14:textId="77777777" w:rsidR="007B7D92" w:rsidRDefault="007B7D92" w:rsidP="007B7D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VAUX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174FBE06" w14:textId="77777777" w:rsidR="007B7D92" w:rsidRDefault="007B7D92" w:rsidP="007B7D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Saddington</w:t>
      </w:r>
      <w:proofErr w:type="spellEnd"/>
      <w:r>
        <w:rPr>
          <w:rFonts w:cs="Times New Roman"/>
          <w:szCs w:val="24"/>
        </w:rPr>
        <w:t>, Leicestershire.</w:t>
      </w:r>
    </w:p>
    <w:p w14:paraId="69399E14" w14:textId="77777777" w:rsidR="007B7D92" w:rsidRDefault="007B7D92" w:rsidP="007B7D92">
      <w:pPr>
        <w:pStyle w:val="NoSpacing"/>
        <w:rPr>
          <w:rFonts w:cs="Times New Roman"/>
          <w:szCs w:val="24"/>
        </w:rPr>
      </w:pPr>
    </w:p>
    <w:p w14:paraId="6272646B" w14:textId="77777777" w:rsidR="007B7D92" w:rsidRDefault="007B7D92" w:rsidP="007B7D92">
      <w:pPr>
        <w:pStyle w:val="NoSpacing"/>
        <w:rPr>
          <w:rFonts w:cs="Times New Roman"/>
          <w:szCs w:val="24"/>
        </w:rPr>
      </w:pPr>
    </w:p>
    <w:p w14:paraId="59834013" w14:textId="77777777" w:rsidR="007B7D92" w:rsidRDefault="007B7D92" w:rsidP="007B7D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Warrewyk</w:t>
      </w:r>
      <w:proofErr w:type="spellEnd"/>
      <w:r>
        <w:rPr>
          <w:rFonts w:cs="Times New Roman"/>
          <w:szCs w:val="24"/>
        </w:rPr>
        <w:t>(q.v.) were indicted of being Lollards.</w:t>
      </w:r>
    </w:p>
    <w:p w14:paraId="1B3E05A0" w14:textId="77777777" w:rsidR="007B7D92" w:rsidRDefault="007B7D92" w:rsidP="007B7D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They were made to recant.</w:t>
      </w:r>
    </w:p>
    <w:p w14:paraId="356A941B" w14:textId="77777777" w:rsidR="007B7D92" w:rsidRDefault="007B7D92" w:rsidP="007B7D92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p.139)</w:t>
      </w:r>
    </w:p>
    <w:p w14:paraId="54C0A680" w14:textId="77777777" w:rsidR="007B7D92" w:rsidRDefault="007B7D92" w:rsidP="007B7D92">
      <w:pPr>
        <w:pStyle w:val="NoSpacing"/>
        <w:rPr>
          <w:rFonts w:cs="Times New Roman"/>
          <w:szCs w:val="24"/>
        </w:rPr>
      </w:pPr>
    </w:p>
    <w:p w14:paraId="7DC05C68" w14:textId="77777777" w:rsidR="007B7D92" w:rsidRDefault="007B7D92" w:rsidP="007B7D92">
      <w:pPr>
        <w:pStyle w:val="NoSpacing"/>
        <w:rPr>
          <w:rFonts w:cs="Times New Roman"/>
          <w:szCs w:val="24"/>
        </w:rPr>
      </w:pPr>
    </w:p>
    <w:p w14:paraId="57A5EECD" w14:textId="77777777" w:rsidR="007B7D92" w:rsidRDefault="007B7D92" w:rsidP="007B7D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October 2023</w:t>
      </w:r>
    </w:p>
    <w:p w14:paraId="2F068D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AA0CA" w14:textId="77777777" w:rsidR="007B7D92" w:rsidRDefault="007B7D92" w:rsidP="009139A6">
      <w:r>
        <w:separator/>
      </w:r>
    </w:p>
  </w:endnote>
  <w:endnote w:type="continuationSeparator" w:id="0">
    <w:p w14:paraId="61560036" w14:textId="77777777" w:rsidR="007B7D92" w:rsidRDefault="007B7D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4B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3C8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BA9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D9F12" w14:textId="77777777" w:rsidR="007B7D92" w:rsidRDefault="007B7D92" w:rsidP="009139A6">
      <w:r>
        <w:separator/>
      </w:r>
    </w:p>
  </w:footnote>
  <w:footnote w:type="continuationSeparator" w:id="0">
    <w:p w14:paraId="75540390" w14:textId="77777777" w:rsidR="007B7D92" w:rsidRDefault="007B7D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B60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A5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6F5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2"/>
    <w:rsid w:val="000666E0"/>
    <w:rsid w:val="002510B7"/>
    <w:rsid w:val="00270799"/>
    <w:rsid w:val="005C130B"/>
    <w:rsid w:val="007B7D9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560B"/>
  <w15:chartTrackingRefBased/>
  <w15:docId w15:val="{A560541C-B7CE-4D8A-8988-90F1406E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2024-04-09T20:29:00Z</dcterms:created>
  <dcterms:modified xsi:type="dcterms:W3CDTF">2024-04-09T20:29:00Z</dcterms:modified>
</cp:coreProperties>
</file>