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234" w:rsidRDefault="006A4234" w:rsidP="006A4234">
      <w:pPr>
        <w:pStyle w:val="NoSpacing"/>
      </w:pPr>
      <w:r>
        <w:rPr>
          <w:u w:val="single"/>
        </w:rPr>
        <w:t>John VAUX</w:t>
      </w:r>
      <w:r>
        <w:t xml:space="preserve">      (fl.1401-2)</w:t>
      </w:r>
    </w:p>
    <w:p w:rsidR="006A4234" w:rsidRDefault="006A4234" w:rsidP="006A4234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Fuller.</w:t>
      </w:r>
      <w:proofErr w:type="gramEnd"/>
    </w:p>
    <w:p w:rsidR="006A4234" w:rsidRDefault="006A4234" w:rsidP="006A4234">
      <w:pPr>
        <w:pStyle w:val="NoSpacing"/>
      </w:pPr>
    </w:p>
    <w:p w:rsidR="006A4234" w:rsidRDefault="006A4234" w:rsidP="006A4234">
      <w:pPr>
        <w:pStyle w:val="NoSpacing"/>
      </w:pPr>
    </w:p>
    <w:p w:rsidR="006A4234" w:rsidRDefault="006A4234" w:rsidP="006A4234">
      <w:pPr>
        <w:pStyle w:val="NoSpacing"/>
      </w:pPr>
      <w:r>
        <w:t xml:space="preserve">         1401-2</w:t>
      </w:r>
      <w:r>
        <w:tab/>
        <w:t>He became a Freeman.  (C.F.N. p.142)</w:t>
      </w:r>
    </w:p>
    <w:p w:rsidR="006A4234" w:rsidRDefault="006A4234" w:rsidP="006A4234">
      <w:pPr>
        <w:pStyle w:val="NoSpacing"/>
      </w:pPr>
    </w:p>
    <w:p w:rsidR="006A4234" w:rsidRDefault="006A4234" w:rsidP="006A4234">
      <w:pPr>
        <w:pStyle w:val="NoSpacing"/>
      </w:pPr>
    </w:p>
    <w:p w:rsidR="006A4234" w:rsidRDefault="006A4234" w:rsidP="006A4234">
      <w:pPr>
        <w:pStyle w:val="NoSpacing"/>
      </w:pPr>
      <w:r>
        <w:t>25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234" w:rsidRDefault="006A4234" w:rsidP="00920DE3">
      <w:pPr>
        <w:spacing w:after="0" w:line="240" w:lineRule="auto"/>
      </w:pPr>
      <w:r>
        <w:separator/>
      </w:r>
    </w:p>
  </w:endnote>
  <w:endnote w:type="continuationSeparator" w:id="0">
    <w:p w:rsidR="006A4234" w:rsidRDefault="006A42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234" w:rsidRDefault="006A4234" w:rsidP="00920DE3">
      <w:pPr>
        <w:spacing w:after="0" w:line="240" w:lineRule="auto"/>
      </w:pPr>
      <w:r>
        <w:separator/>
      </w:r>
    </w:p>
  </w:footnote>
  <w:footnote w:type="continuationSeparator" w:id="0">
    <w:p w:rsidR="006A4234" w:rsidRDefault="006A42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234"/>
    <w:rsid w:val="00120749"/>
    <w:rsid w:val="00624CAE"/>
    <w:rsid w:val="006A423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2014-04-09T20:28:00Z</dcterms:created>
  <dcterms:modified xsi:type="dcterms:W3CDTF">2014-04-09T20:29:00Z</dcterms:modified>
</cp:coreProperties>
</file>