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9C547" w14:textId="77777777" w:rsidR="00855107" w:rsidRDefault="00855107" w:rsidP="008551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VAUX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fl.1472)</w:t>
      </w:r>
    </w:p>
    <w:p w14:paraId="56A1F41B" w14:textId="77777777" w:rsidR="00855107" w:rsidRDefault="00855107" w:rsidP="008551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1E9C4F" w14:textId="77777777" w:rsidR="00855107" w:rsidRDefault="00855107" w:rsidP="008551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5F36C7" w14:textId="77777777" w:rsidR="00855107" w:rsidRDefault="00855107" w:rsidP="008551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Jun.</w:t>
      </w:r>
      <w:r>
        <w:rPr>
          <w:rFonts w:ascii="Times New Roman" w:hAnsi="Times New Roman" w:cs="Times New Roman"/>
          <w:sz w:val="24"/>
          <w:szCs w:val="24"/>
        </w:rPr>
        <w:tab/>
        <w:t>1472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Sothake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Skelton, Cumberland(q.v.),</w:t>
      </w:r>
    </w:p>
    <w:p w14:paraId="3AC52CFC" w14:textId="77777777" w:rsidR="00855107" w:rsidRDefault="00855107" w:rsidP="008551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quitclaimed his right and claim in lands, tenements etc. 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Blencogo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95B9E55" w14:textId="77777777" w:rsidR="00855107" w:rsidRDefault="00855107" w:rsidP="0085510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Motherby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Richard de </w:t>
      </w:r>
      <w:proofErr w:type="spellStart"/>
      <w:r>
        <w:rPr>
          <w:rFonts w:ascii="Times New Roman" w:hAnsi="Times New Roman" w:cs="Times New Roman"/>
          <w:sz w:val="24"/>
          <w:szCs w:val="24"/>
        </w:rPr>
        <w:t>Blenkow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(q.v.).  </w:t>
      </w:r>
    </w:p>
    <w:p w14:paraId="0AD5F41B" w14:textId="77777777" w:rsidR="00855107" w:rsidRDefault="00855107" w:rsidP="0085510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(T.N.A. ref. D HGB/1/32)</w:t>
      </w:r>
    </w:p>
    <w:p w14:paraId="4D025F63" w14:textId="77777777" w:rsidR="00855107" w:rsidRDefault="00855107" w:rsidP="008551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123FEA" w14:textId="77777777" w:rsidR="00855107" w:rsidRDefault="00855107" w:rsidP="008551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2AE3E1" w14:textId="77777777" w:rsidR="00855107" w:rsidRDefault="00855107" w:rsidP="008551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2022</w:t>
      </w:r>
    </w:p>
    <w:p w14:paraId="4A27326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2A8CD" w14:textId="77777777" w:rsidR="00855107" w:rsidRDefault="00855107" w:rsidP="009139A6">
      <w:r>
        <w:separator/>
      </w:r>
    </w:p>
  </w:endnote>
  <w:endnote w:type="continuationSeparator" w:id="0">
    <w:p w14:paraId="09E0BA88" w14:textId="77777777" w:rsidR="00855107" w:rsidRDefault="0085510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5F2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9848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5672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57B6C" w14:textId="77777777" w:rsidR="00855107" w:rsidRDefault="00855107" w:rsidP="009139A6">
      <w:r>
        <w:separator/>
      </w:r>
    </w:p>
  </w:footnote>
  <w:footnote w:type="continuationSeparator" w:id="0">
    <w:p w14:paraId="2F2CDBC7" w14:textId="77777777" w:rsidR="00855107" w:rsidRDefault="0085510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7C8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41C9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B0F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107"/>
    <w:rsid w:val="000666E0"/>
    <w:rsid w:val="002510B7"/>
    <w:rsid w:val="005C130B"/>
    <w:rsid w:val="00826F5C"/>
    <w:rsid w:val="00855107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27EDC"/>
  <w15:chartTrackingRefBased/>
  <w15:docId w15:val="{AD2E1EA4-184B-4113-B49F-AF6A72E2A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2022-03-06T12:53:00Z</dcterms:created>
  <dcterms:modified xsi:type="dcterms:W3CDTF">2022-03-06T12:54:00Z</dcterms:modified>
</cp:coreProperties>
</file>