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882AE" w14:textId="4B3CD99B" w:rsidR="00BA00AB" w:rsidRDefault="008346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VAUX</w:t>
      </w:r>
      <w:r>
        <w:rPr>
          <w:rFonts w:ascii="Times New Roman" w:hAnsi="Times New Roman" w:cs="Times New Roman"/>
          <w:sz w:val="24"/>
          <w:szCs w:val="24"/>
        </w:rPr>
        <w:t xml:space="preserve">       (fl.1410)</w:t>
      </w:r>
    </w:p>
    <w:p w14:paraId="7874E420" w14:textId="37609124" w:rsidR="00834605" w:rsidRDefault="008346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ACF31D" w14:textId="1BF75BA1" w:rsidR="00834605" w:rsidRDefault="008346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82FCE3" w14:textId="25B3C404" w:rsidR="00834605" w:rsidRDefault="008346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William Vaux(d.1405)(q.v.) and Eleanor Donkelow(q.v.).   (H.P. p.904)</w:t>
      </w:r>
    </w:p>
    <w:p w14:paraId="7C73868C" w14:textId="7C2A430A" w:rsidR="00834605" w:rsidRDefault="008346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 Tresham(q.v.).   (ibid. pp.871-2)</w:t>
      </w:r>
    </w:p>
    <w:p w14:paraId="7C5AE2D2" w14:textId="719459C8" w:rsidR="00834605" w:rsidRDefault="008346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Sons:   Sir Thomas(q.v.).   (ibid.pp.871-2)</w:t>
      </w:r>
    </w:p>
    <w:p w14:paraId="6345314F" w14:textId="50C66BFA" w:rsidR="00834605" w:rsidRDefault="008346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Henry(q.v.).     (E.D.B. p.532)</w:t>
      </w:r>
    </w:p>
    <w:p w14:paraId="67293A4C" w14:textId="33AE65B4" w:rsidR="00834605" w:rsidRDefault="008346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807A0A" w14:textId="0FD6AEB2" w:rsidR="00834605" w:rsidRDefault="008346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F8AD12" w14:textId="3821C3E9" w:rsidR="00834605" w:rsidRPr="00834605" w:rsidRDefault="008346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2021</w:t>
      </w:r>
    </w:p>
    <w:sectPr w:rsidR="00834605" w:rsidRPr="008346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DA1C1" w14:textId="77777777" w:rsidR="00834605" w:rsidRDefault="00834605" w:rsidP="009139A6">
      <w:r>
        <w:separator/>
      </w:r>
    </w:p>
  </w:endnote>
  <w:endnote w:type="continuationSeparator" w:id="0">
    <w:p w14:paraId="622748DC" w14:textId="77777777" w:rsidR="00834605" w:rsidRDefault="008346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5FC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63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C90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9EBEE" w14:textId="77777777" w:rsidR="00834605" w:rsidRDefault="00834605" w:rsidP="009139A6">
      <w:r>
        <w:separator/>
      </w:r>
    </w:p>
  </w:footnote>
  <w:footnote w:type="continuationSeparator" w:id="0">
    <w:p w14:paraId="7AB08A59" w14:textId="77777777" w:rsidR="00834605" w:rsidRDefault="008346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5FF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817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08C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05"/>
    <w:rsid w:val="000666E0"/>
    <w:rsid w:val="002510B7"/>
    <w:rsid w:val="005C130B"/>
    <w:rsid w:val="00826F5C"/>
    <w:rsid w:val="0083460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21975"/>
  <w15:chartTrackingRefBased/>
  <w15:docId w15:val="{6FC1D8EA-B324-440E-9E0B-617B774C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2021-10-13T12:55:00Z</dcterms:created>
  <dcterms:modified xsi:type="dcterms:W3CDTF">2021-10-13T12:58:00Z</dcterms:modified>
</cp:coreProperties>
</file>